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B869D" w14:textId="77777777" w:rsidR="00617687" w:rsidRDefault="00E65E0F" w:rsidP="00625BBB">
      <w:pPr>
        <w:pStyle w:val="Overskrift2"/>
        <w:rPr>
          <w:noProof/>
          <w:lang w:eastAsia="da-DK"/>
        </w:rPr>
      </w:pPr>
    </w:p>
    <w:p w14:paraId="0DE7F10E" w14:textId="77777777" w:rsidR="00625BBB" w:rsidRDefault="00625BBB" w:rsidP="00625BBB">
      <w:pPr>
        <w:pStyle w:val="Overskrift2"/>
        <w:rPr>
          <w:noProof/>
          <w:lang w:eastAsia="da-DK"/>
        </w:rPr>
      </w:pPr>
    </w:p>
    <w:p w14:paraId="16176C85" w14:textId="77777777" w:rsidR="00625BBB" w:rsidRDefault="00625BBB" w:rsidP="00625BBB">
      <w:pPr>
        <w:pStyle w:val="Overskrift2"/>
        <w:rPr>
          <w:noProof/>
          <w:lang w:eastAsia="da-DK"/>
        </w:rPr>
      </w:pPr>
    </w:p>
    <w:p w14:paraId="1BAAFA44" w14:textId="77777777" w:rsidR="00625BBB" w:rsidRDefault="00625BBB" w:rsidP="00625BBB">
      <w:pPr>
        <w:pStyle w:val="Overskrift2"/>
        <w:rPr>
          <w:noProof/>
          <w:lang w:eastAsia="da-DK"/>
        </w:rPr>
      </w:pPr>
    </w:p>
    <w:p w14:paraId="094FD547" w14:textId="77777777" w:rsidR="00625BBB" w:rsidRDefault="00625BBB" w:rsidP="00625BBB">
      <w:pPr>
        <w:pStyle w:val="Overskrift2"/>
        <w:rPr>
          <w:noProof/>
          <w:lang w:eastAsia="da-DK"/>
        </w:rPr>
      </w:pPr>
    </w:p>
    <w:p w14:paraId="56B5BEB6" w14:textId="77777777" w:rsidR="00625BBB" w:rsidRDefault="00625BBB" w:rsidP="00625BBB">
      <w:pPr>
        <w:pStyle w:val="Overskrift2"/>
        <w:rPr>
          <w:noProof/>
          <w:lang w:eastAsia="da-DK"/>
        </w:rPr>
      </w:pPr>
    </w:p>
    <w:p w14:paraId="1562359F" w14:textId="77777777" w:rsidR="00625BBB" w:rsidRDefault="00625BBB" w:rsidP="00625BBB">
      <w:pPr>
        <w:pStyle w:val="Overskrift2"/>
        <w:rPr>
          <w:noProof/>
          <w:lang w:eastAsia="da-DK"/>
        </w:rPr>
      </w:pPr>
    </w:p>
    <w:p w14:paraId="73AFBEA5" w14:textId="77777777" w:rsidR="00625BBB" w:rsidRDefault="00625BBB" w:rsidP="00625BBB">
      <w:pPr>
        <w:pStyle w:val="Overskrift2"/>
        <w:rPr>
          <w:noProof/>
          <w:lang w:eastAsia="da-DK"/>
        </w:rPr>
      </w:pPr>
    </w:p>
    <w:p w14:paraId="3831AE63" w14:textId="77777777" w:rsidR="00625BBB" w:rsidRDefault="00625BBB" w:rsidP="00625BBB">
      <w:pPr>
        <w:pStyle w:val="Overskrift2"/>
        <w:rPr>
          <w:noProof/>
          <w:lang w:eastAsia="da-DK"/>
        </w:rPr>
      </w:pPr>
    </w:p>
    <w:p w14:paraId="64FBDBE9" w14:textId="77777777" w:rsidR="00625BBB" w:rsidRDefault="00625BBB" w:rsidP="00625BBB">
      <w:pPr>
        <w:pStyle w:val="Overskrift2"/>
        <w:rPr>
          <w:noProof/>
          <w:lang w:eastAsia="da-DK"/>
        </w:rPr>
      </w:pPr>
    </w:p>
    <w:p w14:paraId="2D307295" w14:textId="77777777" w:rsidR="00625BBB" w:rsidRPr="00503006" w:rsidRDefault="00625BBB" w:rsidP="00625BBB"/>
    <w:p w14:paraId="36A8780D" w14:textId="77777777" w:rsidR="00625BBB" w:rsidRDefault="00625BBB" w:rsidP="00625BBB">
      <w:pPr>
        <w:pStyle w:val="Overskrift2"/>
        <w:rPr>
          <w:noProof/>
          <w:lang w:eastAsia="da-DK"/>
        </w:rPr>
      </w:pPr>
    </w:p>
    <w:p w14:paraId="78124DDB" w14:textId="77777777" w:rsidR="00625BBB" w:rsidRPr="00503006" w:rsidRDefault="00625BBB" w:rsidP="00625BBB"/>
    <w:p w14:paraId="7141C12B" w14:textId="77777777" w:rsidR="00625BBB" w:rsidRDefault="00625BBB" w:rsidP="00625BBB">
      <w:pPr>
        <w:pStyle w:val="Overskrift3"/>
        <w:spacing w:after="0"/>
        <w:jc w:val="right"/>
        <w:rPr>
          <w:noProof/>
          <w:lang w:eastAsia="da-DK"/>
        </w:rPr>
      </w:pPr>
      <w:r>
        <w:rPr>
          <w:noProof/>
          <w:lang w:eastAsia="da-DK"/>
        </w:rPr>
        <w:t>Værktøj til udarbejdelse af</w:t>
      </w:r>
    </w:p>
    <w:p w14:paraId="029C7D25" w14:textId="77777777" w:rsidR="00625BBB" w:rsidRPr="000B5C58" w:rsidRDefault="00625BBB" w:rsidP="00625BBB">
      <w:pPr>
        <w:pStyle w:val="Overskrift1"/>
        <w:jc w:val="right"/>
      </w:pPr>
      <w:r w:rsidRPr="000B5C58">
        <w:t xml:space="preserve">Handlingsplaner for </w:t>
      </w:r>
      <w:r>
        <w:t>reduk</w:t>
      </w:r>
      <w:r w:rsidRPr="000B5C58">
        <w:t>tion af pesticidforbruget</w:t>
      </w:r>
    </w:p>
    <w:p w14:paraId="4879A4EB" w14:textId="77777777" w:rsidR="00625BBB" w:rsidRDefault="00625BBB" w:rsidP="00625BBB">
      <w:pPr>
        <w:pStyle w:val="Overskrift2"/>
        <w:jc w:val="right"/>
        <w:rPr>
          <w:noProof/>
          <w:lang w:eastAsia="da-DK"/>
        </w:rPr>
      </w:pPr>
      <w:r>
        <w:rPr>
          <w:noProof/>
          <w:lang w:eastAsia="da-DK"/>
        </w:rPr>
        <w:t>BANENAVN OG DATO</w:t>
      </w:r>
    </w:p>
    <w:p w14:paraId="7DB8B937" w14:textId="77777777" w:rsidR="00625BBB" w:rsidRDefault="00625BBB" w:rsidP="00625BBB">
      <w:r>
        <w:rPr>
          <w:noProof/>
          <w:lang w:eastAsia="da-DK"/>
        </w:rPr>
        <w:br w:type="page"/>
      </w:r>
      <w:r w:rsidRPr="00942BF9">
        <w:lastRenderedPageBreak/>
        <w:t xml:space="preserve">Værktøj til udarbejdelse af </w:t>
      </w:r>
      <w:r>
        <w:br/>
      </w:r>
    </w:p>
    <w:p w14:paraId="32A66EC3" w14:textId="77777777" w:rsidR="00625BBB" w:rsidRPr="00942BF9" w:rsidRDefault="00625BBB" w:rsidP="00625BBB">
      <w:pPr>
        <w:pStyle w:val="Overskrift2"/>
      </w:pPr>
      <w:r w:rsidRPr="00942BF9">
        <w:t xml:space="preserve">handlingsplaner for reduktion af pesticidforbruget </w:t>
      </w:r>
    </w:p>
    <w:p w14:paraId="35F40B61" w14:textId="77777777" w:rsidR="00625BBB" w:rsidRPr="008D77F9" w:rsidRDefault="00625BBB" w:rsidP="00625BBB">
      <w:r>
        <w:t>Golfsporten ønsker at nedbringe forbruget af pesticider, hvor det overordnede mål er en total udfasning i takt med, at der udvikles effektive alternativer. Formålet med en handlingsplan for nedbringelse af pesticidanvendelsen er at sikre en målrettet og systematisk indsats på området. Handling</w:t>
      </w:r>
      <w:r w:rsidRPr="008D77F9">
        <w:t xml:space="preserve">splanen sikrer et kontinuerligt fokus på området og muliggør en prioritering i indsatsen. Desuden giver handlingsplanen mulighed for at kunne evaluere de opsatte mål og forbedre indsatsen. </w:t>
      </w:r>
    </w:p>
    <w:p w14:paraId="6E654839" w14:textId="77777777" w:rsidR="00625BBB" w:rsidRPr="008D77F9" w:rsidRDefault="00625BBB" w:rsidP="00625BBB">
      <w:pPr>
        <w:pStyle w:val="DGUtekst"/>
        <w:rPr>
          <w:color w:val="auto"/>
        </w:rPr>
      </w:pPr>
    </w:p>
    <w:p w14:paraId="3E90B78E" w14:textId="77777777" w:rsidR="00625BBB" w:rsidRPr="008D77F9" w:rsidRDefault="00625BBB" w:rsidP="00625BBB">
      <w:pPr>
        <w:pStyle w:val="Overskrift3"/>
      </w:pPr>
      <w:r w:rsidRPr="008D77F9">
        <w:t xml:space="preserve">Forklaring </w:t>
      </w:r>
    </w:p>
    <w:p w14:paraId="50DE9E5F" w14:textId="77777777" w:rsidR="00625BBB" w:rsidRPr="008D77F9" w:rsidRDefault="00625BBB" w:rsidP="00625BBB">
      <w:pPr>
        <w:pStyle w:val="DGUbullet"/>
      </w:pPr>
      <w:r w:rsidRPr="008D77F9">
        <w:rPr>
          <w:b/>
        </w:rPr>
        <w:t>Status:</w:t>
      </w:r>
      <w:r w:rsidRPr="008D77F9">
        <w:t xml:space="preserve"> For at kunne dokumentere evt. forbedringer skal udgangspunktet kendes. </w:t>
      </w:r>
    </w:p>
    <w:p w14:paraId="076E8FE9" w14:textId="77777777" w:rsidR="00625BBB" w:rsidRPr="008D77F9" w:rsidRDefault="00625BBB" w:rsidP="00625BBB">
      <w:pPr>
        <w:pStyle w:val="DGUbullet"/>
      </w:pPr>
      <w:r w:rsidRPr="008D77F9">
        <w:rPr>
          <w:b/>
        </w:rPr>
        <w:t>Mål for handlingsplan:</w:t>
      </w:r>
      <w:r w:rsidRPr="008D77F9">
        <w:t xml:space="preserve"> Her skriver I, hvad I ønsker at opnå. </w:t>
      </w:r>
    </w:p>
    <w:p w14:paraId="3793989D" w14:textId="77777777" w:rsidR="00625BBB" w:rsidRDefault="00625BBB" w:rsidP="00625BBB">
      <w:pPr>
        <w:pStyle w:val="DGUbullet"/>
      </w:pPr>
      <w:r w:rsidRPr="008D77F9">
        <w:rPr>
          <w:b/>
        </w:rPr>
        <w:t>Aktiviteter:</w:t>
      </w:r>
      <w:r w:rsidRPr="008D77F9">
        <w:t xml:space="preserve"> Her beskrives de tiltag, som I ønsker at gennemføre </w:t>
      </w:r>
      <w:r>
        <w:t xml:space="preserve">for at nå målet for handlingsplanen. </w:t>
      </w:r>
    </w:p>
    <w:p w14:paraId="34529701" w14:textId="77777777" w:rsidR="00625BBB" w:rsidRDefault="00625BBB" w:rsidP="00625BBB">
      <w:pPr>
        <w:pStyle w:val="DGUbullet"/>
      </w:pPr>
      <w:r w:rsidRPr="00D87501">
        <w:rPr>
          <w:b/>
        </w:rPr>
        <w:t>Ressourcer:</w:t>
      </w:r>
      <w:r>
        <w:t xml:space="preserve"> Her beskrives</w:t>
      </w:r>
      <w:r w:rsidRPr="0058333D">
        <w:rPr>
          <w:color w:val="FF0000"/>
        </w:rPr>
        <w:t>,</w:t>
      </w:r>
      <w:r>
        <w:t xml:space="preserve"> hvor mange ressourcer hver aktivitet lægger beslag på i form af tid og omkostninger. </w:t>
      </w:r>
    </w:p>
    <w:p w14:paraId="5F77BE47" w14:textId="77777777" w:rsidR="00625BBB" w:rsidRDefault="00625BBB" w:rsidP="00625BBB">
      <w:pPr>
        <w:pStyle w:val="DGUbullet"/>
      </w:pPr>
      <w:r w:rsidRPr="00D87501">
        <w:rPr>
          <w:b/>
        </w:rPr>
        <w:t>Ansvar:</w:t>
      </w:r>
      <w:r>
        <w:t xml:space="preserve"> Her præciseres det, hvem som er ansvarlig for hver aktivitet </w:t>
      </w:r>
    </w:p>
    <w:p w14:paraId="0FCB9D7C" w14:textId="77777777" w:rsidR="00625BBB" w:rsidRDefault="00625BBB" w:rsidP="00625BBB">
      <w:pPr>
        <w:pStyle w:val="DGUbullet"/>
      </w:pPr>
      <w:r w:rsidRPr="00D87501">
        <w:rPr>
          <w:b/>
        </w:rPr>
        <w:t>Tidsplan:</w:t>
      </w:r>
      <w:r>
        <w:t xml:space="preserve"> Her sættes der deadlines for hver enkelt aktivitet. </w:t>
      </w:r>
    </w:p>
    <w:p w14:paraId="116562E9" w14:textId="77777777" w:rsidR="00625BBB" w:rsidRPr="00942BF9" w:rsidRDefault="00625BBB" w:rsidP="00625BBB">
      <w:pPr>
        <w:pStyle w:val="Overskrift2"/>
        <w:rPr>
          <w:b/>
        </w:rPr>
      </w:pPr>
      <w:r>
        <w:br w:type="page"/>
      </w:r>
      <w:r w:rsidRPr="00942BF9">
        <w:lastRenderedPageBreak/>
        <w:t>Handlingsplan</w:t>
      </w:r>
      <w:r w:rsidRPr="00942BF9">
        <w:rPr>
          <w:b/>
        </w:rPr>
        <w:t xml:space="preserve"> </w:t>
      </w:r>
    </w:p>
    <w:p w14:paraId="79903558" w14:textId="77777777" w:rsidR="00625BBB" w:rsidRDefault="00C16D91" w:rsidP="00625BB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FCC1EC2" wp14:editId="64C4C92C">
                <wp:simplePos x="0" y="0"/>
                <wp:positionH relativeFrom="column">
                  <wp:posOffset>-262890</wp:posOffset>
                </wp:positionH>
                <wp:positionV relativeFrom="paragraph">
                  <wp:posOffset>-612140</wp:posOffset>
                </wp:positionV>
                <wp:extent cx="6334760" cy="783209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4760" cy="783209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EE655" id="Rectangle 2" o:spid="_x0000_s1026" style="position:absolute;margin-left:-20.7pt;margin-top:-48.2pt;width:498.8pt;height:616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" fillcolor="#eeece1" stroked="f" strokecolor="#4a7ebb" strokeweight="1.5pt">
                <v:fill opacity="32896f"/>
                <v:shadow opacity="22938f" offset="0"/>
                <v:path arrowok="t"/>
                <v:textbox inset=",7.2pt,,7.2pt"/>
              </v:rect>
            </w:pict>
          </mc:Fallback>
        </mc:AlternateContent>
      </w:r>
      <w:r w:rsidR="00625BBB">
        <w:t xml:space="preserve">Mål for handlingsplanen: </w:t>
      </w:r>
    </w:p>
    <w:p w14:paraId="2C5B73B8" w14:textId="77777777" w:rsidR="00625BBB" w:rsidRDefault="00625BBB" w:rsidP="00625BBB">
      <w:r>
        <w:t xml:space="preserve">(Beskriv det mål I </w:t>
      </w:r>
      <w:r w:rsidRPr="008D77F9">
        <w:t>ønsker at opnå</w:t>
      </w:r>
      <w:r>
        <w:t xml:space="preserve">, og husk på at det skal være målbart): </w:t>
      </w:r>
    </w:p>
    <w:p w14:paraId="4B733255" w14:textId="77777777" w:rsidR="00625BBB" w:rsidRPr="00135CDA" w:rsidRDefault="00625BBB" w:rsidP="00625BBB">
      <w:pPr>
        <w:rPr>
          <w:b/>
        </w:rPr>
      </w:pPr>
      <w:r w:rsidRPr="00135CDA">
        <w:rPr>
          <w:b/>
        </w:rPr>
        <w:fldChar w:fldCharType="begin"/>
      </w:r>
      <w:r w:rsidRPr="00135CDA">
        <w:rPr>
          <w:b/>
        </w:rPr>
        <w:instrText xml:space="preserve"> MACROBUTTON Adressekartotek [Klik her og skriv] </w:instrText>
      </w:r>
      <w:r w:rsidRPr="00135CDA">
        <w:rPr>
          <w:b/>
        </w:rPr>
        <w:fldChar w:fldCharType="end"/>
      </w:r>
    </w:p>
    <w:p w14:paraId="1D5ED494" w14:textId="77777777" w:rsidR="00625BBB" w:rsidRDefault="00625BBB" w:rsidP="00625BBB">
      <w:pPr>
        <w:pStyle w:val="DGUtekst"/>
        <w:rPr>
          <w:rFonts w:ascii="Univers-Bold" w:hAnsi="Univers-Bold" w:cs="Univers-Bold"/>
          <w:b/>
          <w:bCs/>
          <w:caps/>
          <w:color w:val="006A75"/>
          <w:sz w:val="48"/>
          <w:szCs w:val="48"/>
          <w:lang w:val="en-US" w:eastAsia="da-DK"/>
        </w:rPr>
      </w:pPr>
    </w:p>
    <w:tbl>
      <w:tblPr>
        <w:tblW w:w="9356" w:type="dxa"/>
        <w:tblInd w:w="108" w:type="dxa"/>
        <w:tblBorders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977"/>
        <w:gridCol w:w="1701"/>
        <w:gridCol w:w="1276"/>
      </w:tblGrid>
      <w:tr w:rsidR="00625BBB" w:rsidRPr="00617687" w14:paraId="0768C520" w14:textId="77777777">
        <w:trPr>
          <w:trHeight w:val="912"/>
        </w:trPr>
        <w:tc>
          <w:tcPr>
            <w:tcW w:w="3402" w:type="dxa"/>
            <w:shd w:val="clear" w:color="auto" w:fill="A0CDAF"/>
            <w:vAlign w:val="center"/>
          </w:tcPr>
          <w:p w14:paraId="5A0DE23E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Aktivitet</w:t>
            </w:r>
          </w:p>
          <w:p w14:paraId="61AD525E" w14:textId="77777777" w:rsidR="00625BBB" w:rsidRPr="00135CDA" w:rsidRDefault="00625BBB" w:rsidP="00625BBB">
            <w:pPr>
              <w:rPr>
                <w:b/>
                <w:lang w:eastAsia="da-DK"/>
              </w:rPr>
            </w:pPr>
            <w:r w:rsidRPr="00135CDA">
              <w:rPr>
                <w:b/>
                <w:lang w:eastAsia="da-DK"/>
              </w:rPr>
              <w:t>Hvordan vil I opnå målet?</w:t>
            </w:r>
          </w:p>
        </w:tc>
        <w:tc>
          <w:tcPr>
            <w:tcW w:w="2977" w:type="dxa"/>
            <w:shd w:val="clear" w:color="auto" w:fill="A0CDAF"/>
            <w:vAlign w:val="center"/>
          </w:tcPr>
          <w:p w14:paraId="513DC4ED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Ressourcer</w:t>
            </w:r>
          </w:p>
          <w:p w14:paraId="49B89DB3" w14:textId="77777777" w:rsidR="00625BBB" w:rsidRPr="00135CDA" w:rsidRDefault="00625BBB" w:rsidP="00625BBB">
            <w:pPr>
              <w:rPr>
                <w:b/>
                <w:lang w:eastAsia="da-DK"/>
              </w:rPr>
            </w:pPr>
            <w:r w:rsidRPr="00135CDA">
              <w:rPr>
                <w:b/>
                <w:lang w:eastAsia="da-DK"/>
              </w:rPr>
              <w:t>Tid og omkostninger</w:t>
            </w:r>
          </w:p>
        </w:tc>
        <w:tc>
          <w:tcPr>
            <w:tcW w:w="1701" w:type="dxa"/>
            <w:shd w:val="clear" w:color="auto" w:fill="A0CDAF"/>
            <w:vAlign w:val="center"/>
          </w:tcPr>
          <w:p w14:paraId="4A86C18E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Ansvarlig</w:t>
            </w:r>
          </w:p>
        </w:tc>
        <w:tc>
          <w:tcPr>
            <w:tcW w:w="1276" w:type="dxa"/>
            <w:shd w:val="clear" w:color="auto" w:fill="A0CDAF"/>
            <w:vAlign w:val="center"/>
          </w:tcPr>
          <w:p w14:paraId="2EBC4326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Deadline</w:t>
            </w:r>
          </w:p>
        </w:tc>
      </w:tr>
      <w:tr w:rsidR="00625BBB" w:rsidRPr="00617687" w14:paraId="43A9FA9F" w14:textId="77777777">
        <w:trPr>
          <w:trHeight w:val="680"/>
        </w:trPr>
        <w:tc>
          <w:tcPr>
            <w:tcW w:w="3402" w:type="dxa"/>
            <w:shd w:val="clear" w:color="auto" w:fill="CFE6D7"/>
            <w:vAlign w:val="center"/>
          </w:tcPr>
          <w:p w14:paraId="595F1891" w14:textId="77777777" w:rsidR="00625BBB" w:rsidRPr="00DB18E8" w:rsidRDefault="00625BBB" w:rsidP="00625BBB">
            <w:pPr>
              <w:rPr>
                <w:lang w:eastAsia="da-DK"/>
              </w:rPr>
            </w:pPr>
            <w:r w:rsidRPr="00DB18E8">
              <w:rPr>
                <w:lang w:eastAsia="da-DK"/>
              </w:rPr>
              <w:t>1) Dokumentation</w:t>
            </w:r>
          </w:p>
        </w:tc>
        <w:tc>
          <w:tcPr>
            <w:tcW w:w="2977" w:type="dxa"/>
            <w:shd w:val="clear" w:color="auto" w:fill="CFE6D7"/>
            <w:vAlign w:val="center"/>
          </w:tcPr>
          <w:p w14:paraId="303E5881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  <w:color w:val="141313"/>
              </w:rPr>
              <w:fldChar w:fldCharType="begin"/>
            </w:r>
            <w:r w:rsidRPr="00617687">
              <w:rPr>
                <w:b/>
                <w:color w:val="141313"/>
              </w:rPr>
              <w:instrText xml:space="preserve"> MACROBUTTON Adressekartotek [</w:instrText>
            </w:r>
            <w:r w:rsidRPr="00617687">
              <w:rPr>
                <w:b/>
              </w:rPr>
              <w:instrText>klik her</w:instrText>
            </w:r>
            <w:r w:rsidRPr="00617687">
              <w:rPr>
                <w:b/>
                <w:color w:val="141313"/>
              </w:rPr>
              <w:instrText xml:space="preserve">] </w:instrText>
            </w:r>
            <w:r w:rsidRPr="00617687">
              <w:rPr>
                <w:b/>
                <w:color w:val="141313"/>
              </w:rPr>
              <w:fldChar w:fldCharType="end"/>
            </w:r>
          </w:p>
        </w:tc>
        <w:tc>
          <w:tcPr>
            <w:tcW w:w="1701" w:type="dxa"/>
            <w:shd w:val="clear" w:color="auto" w:fill="CFE6D7"/>
            <w:vAlign w:val="center"/>
          </w:tcPr>
          <w:p w14:paraId="62D620EE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  <w:color w:val="141313"/>
              </w:rPr>
              <w:fldChar w:fldCharType="begin"/>
            </w:r>
            <w:r w:rsidRPr="00617687">
              <w:rPr>
                <w:b/>
                <w:color w:val="141313"/>
              </w:rPr>
              <w:instrText xml:space="preserve"> MACROBUTTON Adressekartotek [</w:instrText>
            </w:r>
            <w:r w:rsidRPr="00617687">
              <w:rPr>
                <w:b/>
              </w:rPr>
              <w:instrText>klik her</w:instrText>
            </w:r>
            <w:r w:rsidRPr="00617687">
              <w:rPr>
                <w:b/>
                <w:color w:val="141313"/>
              </w:rPr>
              <w:instrText xml:space="preserve">] </w:instrText>
            </w:r>
            <w:r w:rsidRPr="00617687">
              <w:rPr>
                <w:b/>
                <w:color w:val="141313"/>
              </w:rPr>
              <w:fldChar w:fldCharType="end"/>
            </w:r>
          </w:p>
        </w:tc>
        <w:tc>
          <w:tcPr>
            <w:tcW w:w="1276" w:type="dxa"/>
            <w:shd w:val="clear" w:color="auto" w:fill="CFE6D7"/>
            <w:vAlign w:val="center"/>
          </w:tcPr>
          <w:p w14:paraId="4BBA4305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  <w:color w:val="141313"/>
              </w:rPr>
              <w:fldChar w:fldCharType="begin"/>
            </w:r>
            <w:r w:rsidRPr="00617687">
              <w:rPr>
                <w:b/>
                <w:color w:val="141313"/>
              </w:rPr>
              <w:instrText xml:space="preserve"> MACROBUTTON Adressekartotek [</w:instrText>
            </w:r>
            <w:r w:rsidRPr="00617687">
              <w:rPr>
                <w:b/>
              </w:rPr>
              <w:instrText>klik her</w:instrText>
            </w:r>
            <w:r w:rsidRPr="00617687">
              <w:rPr>
                <w:b/>
                <w:color w:val="141313"/>
              </w:rPr>
              <w:instrText xml:space="preserve">] </w:instrText>
            </w:r>
            <w:r w:rsidRPr="00617687">
              <w:rPr>
                <w:b/>
                <w:color w:val="141313"/>
              </w:rPr>
              <w:fldChar w:fldCharType="end"/>
            </w:r>
          </w:p>
        </w:tc>
      </w:tr>
      <w:tr w:rsidR="00625BBB" w:rsidRPr="00617687" w14:paraId="0248B6E1" w14:textId="77777777">
        <w:trPr>
          <w:trHeight w:val="680"/>
        </w:trPr>
        <w:tc>
          <w:tcPr>
            <w:tcW w:w="3402" w:type="dxa"/>
            <w:shd w:val="clear" w:color="auto" w:fill="CFE6D7"/>
            <w:vAlign w:val="center"/>
          </w:tcPr>
          <w:p w14:paraId="6B007D80" w14:textId="77777777" w:rsidR="00625BBB" w:rsidRPr="00DB18E8" w:rsidRDefault="00625BBB" w:rsidP="00625BBB">
            <w:pPr>
              <w:rPr>
                <w:lang w:eastAsia="da-DK"/>
              </w:rPr>
            </w:pPr>
            <w:r w:rsidRPr="00DB18E8">
              <w:rPr>
                <w:lang w:eastAsia="da-DK"/>
              </w:rPr>
              <w:t xml:space="preserve">2) </w:t>
            </w:r>
            <w:r w:rsidRPr="00DB18E8">
              <w:t>Formidling</w:t>
            </w:r>
          </w:p>
        </w:tc>
        <w:tc>
          <w:tcPr>
            <w:tcW w:w="2977" w:type="dxa"/>
            <w:shd w:val="clear" w:color="auto" w:fill="CFE6D7"/>
            <w:vAlign w:val="center"/>
          </w:tcPr>
          <w:p w14:paraId="0CDB8C3E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  <w:color w:val="141313"/>
              </w:rPr>
              <w:fldChar w:fldCharType="begin"/>
            </w:r>
            <w:r w:rsidRPr="00617687">
              <w:rPr>
                <w:b/>
                <w:color w:val="141313"/>
              </w:rPr>
              <w:instrText xml:space="preserve"> MACROBUTTON Adressekartotek [</w:instrText>
            </w:r>
            <w:r w:rsidRPr="00617687">
              <w:rPr>
                <w:b/>
              </w:rPr>
              <w:instrText>klik her</w:instrText>
            </w:r>
            <w:r w:rsidRPr="00617687">
              <w:rPr>
                <w:b/>
                <w:color w:val="141313"/>
              </w:rPr>
              <w:instrText xml:space="preserve">] </w:instrText>
            </w:r>
            <w:r w:rsidRPr="00617687">
              <w:rPr>
                <w:b/>
                <w:color w:val="141313"/>
              </w:rPr>
              <w:fldChar w:fldCharType="end"/>
            </w:r>
          </w:p>
        </w:tc>
        <w:tc>
          <w:tcPr>
            <w:tcW w:w="1701" w:type="dxa"/>
            <w:shd w:val="clear" w:color="auto" w:fill="CFE6D7"/>
            <w:vAlign w:val="center"/>
          </w:tcPr>
          <w:p w14:paraId="5D9FD9FF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  <w:color w:val="141313"/>
              </w:rPr>
              <w:fldChar w:fldCharType="begin"/>
            </w:r>
            <w:r w:rsidRPr="00617687">
              <w:rPr>
                <w:b/>
                <w:color w:val="141313"/>
              </w:rPr>
              <w:instrText xml:space="preserve"> MACROBUTTON Adressekartotek [</w:instrText>
            </w:r>
            <w:r w:rsidRPr="00617687">
              <w:rPr>
                <w:b/>
              </w:rPr>
              <w:instrText>klik her</w:instrText>
            </w:r>
            <w:r w:rsidRPr="00617687">
              <w:rPr>
                <w:b/>
                <w:color w:val="141313"/>
              </w:rPr>
              <w:instrText xml:space="preserve">] </w:instrText>
            </w:r>
            <w:r w:rsidRPr="00617687">
              <w:rPr>
                <w:b/>
                <w:color w:val="141313"/>
              </w:rPr>
              <w:fldChar w:fldCharType="end"/>
            </w:r>
          </w:p>
        </w:tc>
        <w:tc>
          <w:tcPr>
            <w:tcW w:w="1276" w:type="dxa"/>
            <w:shd w:val="clear" w:color="auto" w:fill="CFE6D7"/>
            <w:vAlign w:val="center"/>
          </w:tcPr>
          <w:p w14:paraId="587B03AC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  <w:color w:val="141313"/>
              </w:rPr>
              <w:fldChar w:fldCharType="begin"/>
            </w:r>
            <w:r w:rsidRPr="00617687">
              <w:rPr>
                <w:b/>
                <w:color w:val="141313"/>
              </w:rPr>
              <w:instrText xml:space="preserve"> MACROBUTTON Adressekartotek [</w:instrText>
            </w:r>
            <w:r w:rsidRPr="00617687">
              <w:rPr>
                <w:b/>
              </w:rPr>
              <w:instrText>klik her</w:instrText>
            </w:r>
            <w:r w:rsidRPr="00617687">
              <w:rPr>
                <w:b/>
                <w:color w:val="141313"/>
              </w:rPr>
              <w:instrText xml:space="preserve">] </w:instrText>
            </w:r>
            <w:r w:rsidRPr="00617687">
              <w:rPr>
                <w:b/>
                <w:color w:val="141313"/>
              </w:rPr>
              <w:fldChar w:fldCharType="end"/>
            </w:r>
          </w:p>
        </w:tc>
      </w:tr>
      <w:tr w:rsidR="00625BBB" w:rsidRPr="00617687" w14:paraId="1AC40BD8" w14:textId="77777777">
        <w:trPr>
          <w:trHeight w:val="680"/>
        </w:trPr>
        <w:tc>
          <w:tcPr>
            <w:tcW w:w="3402" w:type="dxa"/>
            <w:shd w:val="clear" w:color="auto" w:fill="CFE6D7"/>
            <w:vAlign w:val="center"/>
          </w:tcPr>
          <w:p w14:paraId="3A9C7D9A" w14:textId="77777777" w:rsidR="00625BBB" w:rsidRPr="00DB18E8" w:rsidRDefault="00625BBB" w:rsidP="00625BBB">
            <w:pPr>
              <w:rPr>
                <w:lang w:eastAsia="da-DK"/>
              </w:rPr>
            </w:pPr>
            <w:r w:rsidRPr="00DB18E8">
              <w:rPr>
                <w:lang w:eastAsia="da-DK"/>
              </w:rPr>
              <w:t xml:space="preserve">3) </w:t>
            </w:r>
            <w:r w:rsidRPr="00617687">
              <w:rPr>
                <w:color w:val="141313"/>
              </w:rPr>
              <w:fldChar w:fldCharType="begin"/>
            </w:r>
            <w:r w:rsidRPr="00617687">
              <w:rPr>
                <w:color w:val="141313"/>
              </w:rPr>
              <w:instrText xml:space="preserve"> MACROBUTTON Adressekartotek [</w:instrText>
            </w:r>
            <w:r w:rsidRPr="00DB18E8">
              <w:instrText>klik her</w:instrText>
            </w:r>
            <w:r w:rsidRPr="00617687">
              <w:rPr>
                <w:color w:val="141313"/>
              </w:rPr>
              <w:instrText xml:space="preserve">] </w:instrText>
            </w:r>
            <w:r w:rsidRPr="00617687">
              <w:rPr>
                <w:color w:val="141313"/>
              </w:rPr>
              <w:fldChar w:fldCharType="end"/>
            </w:r>
          </w:p>
        </w:tc>
        <w:tc>
          <w:tcPr>
            <w:tcW w:w="2977" w:type="dxa"/>
            <w:shd w:val="clear" w:color="auto" w:fill="CFE6D7"/>
            <w:vAlign w:val="center"/>
          </w:tcPr>
          <w:p w14:paraId="208B48B4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  <w:color w:val="141313"/>
              </w:rPr>
              <w:fldChar w:fldCharType="begin"/>
            </w:r>
            <w:r w:rsidRPr="00617687">
              <w:rPr>
                <w:b/>
                <w:color w:val="141313"/>
              </w:rPr>
              <w:instrText xml:space="preserve"> MACROBUTTON Adressekartotek [</w:instrText>
            </w:r>
            <w:r w:rsidRPr="00617687">
              <w:rPr>
                <w:b/>
              </w:rPr>
              <w:instrText>klik her</w:instrText>
            </w:r>
            <w:r w:rsidRPr="00617687">
              <w:rPr>
                <w:b/>
                <w:color w:val="141313"/>
              </w:rPr>
              <w:instrText xml:space="preserve">] </w:instrText>
            </w:r>
            <w:r w:rsidRPr="00617687">
              <w:rPr>
                <w:b/>
                <w:color w:val="141313"/>
              </w:rPr>
              <w:fldChar w:fldCharType="end"/>
            </w:r>
          </w:p>
        </w:tc>
        <w:tc>
          <w:tcPr>
            <w:tcW w:w="1701" w:type="dxa"/>
            <w:shd w:val="clear" w:color="auto" w:fill="CFE6D7"/>
            <w:vAlign w:val="center"/>
          </w:tcPr>
          <w:p w14:paraId="1A70DE03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  <w:color w:val="141313"/>
              </w:rPr>
              <w:fldChar w:fldCharType="begin"/>
            </w:r>
            <w:r w:rsidRPr="00617687">
              <w:rPr>
                <w:b/>
                <w:color w:val="141313"/>
              </w:rPr>
              <w:instrText xml:space="preserve"> MACROBUTTON Adressekartotek [</w:instrText>
            </w:r>
            <w:r w:rsidRPr="00617687">
              <w:rPr>
                <w:b/>
              </w:rPr>
              <w:instrText>klik her</w:instrText>
            </w:r>
            <w:r w:rsidRPr="00617687">
              <w:rPr>
                <w:b/>
                <w:color w:val="141313"/>
              </w:rPr>
              <w:instrText xml:space="preserve">] </w:instrText>
            </w:r>
            <w:r w:rsidRPr="00617687">
              <w:rPr>
                <w:b/>
                <w:color w:val="141313"/>
              </w:rPr>
              <w:fldChar w:fldCharType="end"/>
            </w:r>
          </w:p>
        </w:tc>
        <w:tc>
          <w:tcPr>
            <w:tcW w:w="1276" w:type="dxa"/>
            <w:shd w:val="clear" w:color="auto" w:fill="CFE6D7"/>
            <w:vAlign w:val="center"/>
          </w:tcPr>
          <w:p w14:paraId="7701CA8A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  <w:color w:val="141313"/>
              </w:rPr>
              <w:fldChar w:fldCharType="begin"/>
            </w:r>
            <w:r w:rsidRPr="00617687">
              <w:rPr>
                <w:b/>
                <w:color w:val="141313"/>
              </w:rPr>
              <w:instrText xml:space="preserve"> MACROBUTTON Adressekartotek [</w:instrText>
            </w:r>
            <w:r w:rsidRPr="00617687">
              <w:rPr>
                <w:b/>
              </w:rPr>
              <w:instrText>klik her</w:instrText>
            </w:r>
            <w:r w:rsidRPr="00617687">
              <w:rPr>
                <w:b/>
                <w:color w:val="141313"/>
              </w:rPr>
              <w:instrText xml:space="preserve">] </w:instrText>
            </w:r>
            <w:r w:rsidRPr="00617687">
              <w:rPr>
                <w:b/>
                <w:color w:val="141313"/>
              </w:rPr>
              <w:fldChar w:fldCharType="end"/>
            </w:r>
          </w:p>
        </w:tc>
      </w:tr>
      <w:tr w:rsidR="00625BBB" w:rsidRPr="00617687" w14:paraId="7C883962" w14:textId="77777777">
        <w:trPr>
          <w:trHeight w:val="680"/>
        </w:trPr>
        <w:tc>
          <w:tcPr>
            <w:tcW w:w="3402" w:type="dxa"/>
            <w:shd w:val="clear" w:color="auto" w:fill="CFE6D7"/>
            <w:vAlign w:val="center"/>
          </w:tcPr>
          <w:p w14:paraId="6E070CBF" w14:textId="77777777" w:rsidR="00625BBB" w:rsidRPr="00DB18E8" w:rsidRDefault="00625BBB" w:rsidP="00625BBB">
            <w:pPr>
              <w:rPr>
                <w:lang w:eastAsia="da-DK"/>
              </w:rPr>
            </w:pPr>
            <w:r w:rsidRPr="00DB18E8">
              <w:rPr>
                <w:lang w:eastAsia="da-DK"/>
              </w:rPr>
              <w:t xml:space="preserve">4) </w:t>
            </w:r>
            <w:r w:rsidRPr="00DB18E8">
              <w:fldChar w:fldCharType="begin"/>
            </w:r>
            <w:r w:rsidRPr="00DB18E8">
              <w:instrText xml:space="preserve"> MACROBUTTON Adressekartotek [klik her] </w:instrText>
            </w:r>
            <w:r w:rsidRPr="00DB18E8">
              <w:fldChar w:fldCharType="end"/>
            </w:r>
          </w:p>
        </w:tc>
        <w:tc>
          <w:tcPr>
            <w:tcW w:w="2977" w:type="dxa"/>
            <w:shd w:val="clear" w:color="auto" w:fill="CFE6D7"/>
            <w:vAlign w:val="center"/>
          </w:tcPr>
          <w:p w14:paraId="1F80ECD5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  <w:color w:val="141313"/>
              </w:rPr>
              <w:fldChar w:fldCharType="begin"/>
            </w:r>
            <w:r w:rsidRPr="00617687">
              <w:rPr>
                <w:b/>
                <w:color w:val="141313"/>
              </w:rPr>
              <w:instrText xml:space="preserve"> MACROBUTTON Adressekartotek [</w:instrText>
            </w:r>
            <w:r w:rsidRPr="00617687">
              <w:rPr>
                <w:b/>
              </w:rPr>
              <w:instrText>klik her</w:instrText>
            </w:r>
            <w:r w:rsidRPr="00617687">
              <w:rPr>
                <w:b/>
                <w:color w:val="141313"/>
              </w:rPr>
              <w:instrText xml:space="preserve">] </w:instrText>
            </w:r>
            <w:r w:rsidRPr="00617687">
              <w:rPr>
                <w:b/>
                <w:color w:val="141313"/>
              </w:rPr>
              <w:fldChar w:fldCharType="end"/>
            </w:r>
          </w:p>
        </w:tc>
        <w:tc>
          <w:tcPr>
            <w:tcW w:w="1701" w:type="dxa"/>
            <w:shd w:val="clear" w:color="auto" w:fill="CFE6D7"/>
            <w:vAlign w:val="center"/>
          </w:tcPr>
          <w:p w14:paraId="300A5B28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  <w:color w:val="141313"/>
              </w:rPr>
              <w:fldChar w:fldCharType="begin"/>
            </w:r>
            <w:r w:rsidRPr="00617687">
              <w:rPr>
                <w:b/>
                <w:color w:val="141313"/>
              </w:rPr>
              <w:instrText xml:space="preserve"> MACROBUTTON Adressekartotek [</w:instrText>
            </w:r>
            <w:r w:rsidRPr="00617687">
              <w:rPr>
                <w:b/>
              </w:rPr>
              <w:instrText>klik her</w:instrText>
            </w:r>
            <w:r w:rsidRPr="00617687">
              <w:rPr>
                <w:b/>
                <w:color w:val="141313"/>
              </w:rPr>
              <w:instrText xml:space="preserve">] </w:instrText>
            </w:r>
            <w:r w:rsidRPr="00617687">
              <w:rPr>
                <w:b/>
                <w:color w:val="141313"/>
              </w:rPr>
              <w:fldChar w:fldCharType="end"/>
            </w:r>
          </w:p>
        </w:tc>
        <w:tc>
          <w:tcPr>
            <w:tcW w:w="1276" w:type="dxa"/>
            <w:shd w:val="clear" w:color="auto" w:fill="CFE6D7"/>
            <w:vAlign w:val="center"/>
          </w:tcPr>
          <w:p w14:paraId="1857D4B7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  <w:color w:val="141313"/>
              </w:rPr>
              <w:fldChar w:fldCharType="begin"/>
            </w:r>
            <w:r w:rsidRPr="00617687">
              <w:rPr>
                <w:b/>
                <w:color w:val="141313"/>
              </w:rPr>
              <w:instrText xml:space="preserve"> MACROBUTTON Adressekartotek [</w:instrText>
            </w:r>
            <w:r w:rsidRPr="00617687">
              <w:rPr>
                <w:b/>
              </w:rPr>
              <w:instrText>klik her</w:instrText>
            </w:r>
            <w:r w:rsidRPr="00617687">
              <w:rPr>
                <w:b/>
                <w:color w:val="141313"/>
              </w:rPr>
              <w:instrText xml:space="preserve">] </w:instrText>
            </w:r>
            <w:r w:rsidRPr="00617687">
              <w:rPr>
                <w:b/>
                <w:color w:val="141313"/>
              </w:rPr>
              <w:fldChar w:fldCharType="end"/>
            </w:r>
          </w:p>
        </w:tc>
      </w:tr>
      <w:tr w:rsidR="00625BBB" w:rsidRPr="00617687" w14:paraId="2997A9E2" w14:textId="77777777">
        <w:tc>
          <w:tcPr>
            <w:tcW w:w="3402" w:type="dxa"/>
            <w:shd w:val="clear" w:color="auto" w:fill="CFE6D7"/>
            <w:vAlign w:val="center"/>
          </w:tcPr>
          <w:p w14:paraId="110E5AB1" w14:textId="77777777" w:rsidR="00625BBB" w:rsidRPr="00617687" w:rsidRDefault="00625BBB" w:rsidP="00625BBB">
            <w:pPr>
              <w:pStyle w:val="DGUtekst"/>
              <w:rPr>
                <w:caps/>
                <w:lang w:val="en-US" w:eastAsia="da-DK"/>
              </w:rPr>
            </w:pPr>
          </w:p>
        </w:tc>
        <w:tc>
          <w:tcPr>
            <w:tcW w:w="2977" w:type="dxa"/>
            <w:shd w:val="clear" w:color="auto" w:fill="CFE6D7"/>
            <w:vAlign w:val="center"/>
          </w:tcPr>
          <w:p w14:paraId="6EB9F5F7" w14:textId="77777777" w:rsidR="00625BBB" w:rsidRPr="00617687" w:rsidRDefault="00625BBB" w:rsidP="00625BBB">
            <w:pPr>
              <w:pStyle w:val="DGUtekst"/>
              <w:rPr>
                <w:rFonts w:ascii="Univers-Bold" w:hAnsi="Univers-Bold" w:cs="Univers-Bold"/>
                <w:b/>
                <w:bCs/>
                <w:caps/>
                <w:color w:val="006A75"/>
                <w:sz w:val="48"/>
                <w:szCs w:val="48"/>
                <w:lang w:val="en-US" w:eastAsia="da-DK"/>
              </w:rPr>
            </w:pPr>
          </w:p>
        </w:tc>
        <w:tc>
          <w:tcPr>
            <w:tcW w:w="1701" w:type="dxa"/>
            <w:shd w:val="clear" w:color="auto" w:fill="CFE6D7"/>
            <w:vAlign w:val="center"/>
          </w:tcPr>
          <w:p w14:paraId="6F1DF160" w14:textId="77777777" w:rsidR="00625BBB" w:rsidRPr="00617687" w:rsidRDefault="00625BBB" w:rsidP="00625BBB">
            <w:pPr>
              <w:pStyle w:val="DGUtekst"/>
              <w:rPr>
                <w:rFonts w:ascii="Univers-Bold" w:hAnsi="Univers-Bold" w:cs="Univers-Bold"/>
                <w:b/>
                <w:bCs/>
                <w:caps/>
                <w:color w:val="006A75"/>
                <w:sz w:val="48"/>
                <w:szCs w:val="48"/>
                <w:lang w:val="en-US" w:eastAsia="da-DK"/>
              </w:rPr>
            </w:pPr>
          </w:p>
        </w:tc>
        <w:tc>
          <w:tcPr>
            <w:tcW w:w="1276" w:type="dxa"/>
            <w:shd w:val="clear" w:color="auto" w:fill="CFE6D7"/>
            <w:vAlign w:val="center"/>
          </w:tcPr>
          <w:p w14:paraId="6AC1D866" w14:textId="77777777" w:rsidR="00625BBB" w:rsidRPr="00617687" w:rsidRDefault="00625BBB" w:rsidP="00625BBB">
            <w:pPr>
              <w:pStyle w:val="DGUtekst"/>
              <w:rPr>
                <w:rFonts w:ascii="Univers-Bold" w:hAnsi="Univers-Bold" w:cs="Univers-Bold"/>
                <w:b/>
                <w:bCs/>
                <w:caps/>
                <w:color w:val="006A75"/>
                <w:sz w:val="48"/>
                <w:szCs w:val="48"/>
                <w:lang w:val="en-US" w:eastAsia="da-DK"/>
              </w:rPr>
            </w:pPr>
          </w:p>
        </w:tc>
      </w:tr>
    </w:tbl>
    <w:p w14:paraId="3A5CFB00" w14:textId="77777777" w:rsidR="00625BBB" w:rsidRPr="00942BF9" w:rsidRDefault="00625BBB" w:rsidP="00625BBB">
      <w:pPr>
        <w:pStyle w:val="Overskrift2"/>
      </w:pPr>
      <w:r>
        <w:br w:type="page"/>
      </w:r>
      <w:r w:rsidRPr="00942BF9">
        <w:lastRenderedPageBreak/>
        <w:t xml:space="preserve">Status </w:t>
      </w:r>
      <w:r w:rsidRPr="00250EE5">
        <w:t>2012</w:t>
      </w:r>
      <w:r w:rsidRPr="00942BF9">
        <w:t xml:space="preserve"> - </w:t>
      </w:r>
      <w:r w:rsidRPr="00135CDA">
        <w:t>Greens</w:t>
      </w:r>
      <w:r w:rsidRPr="00942BF9">
        <w:t xml:space="preserve"> </w:t>
      </w:r>
    </w:p>
    <w:p w14:paraId="1C15F5CF" w14:textId="77777777" w:rsidR="00625BBB" w:rsidRDefault="00625BBB" w:rsidP="00625BBB">
      <w:r>
        <w:t xml:space="preserve">Her beskrives klubbens nuværende status ift. problemer med ukrudt, svampeangreb og skadedyrsproblemer. </w:t>
      </w:r>
    </w:p>
    <w:p w14:paraId="1183D2A1" w14:textId="77777777" w:rsidR="00625BBB" w:rsidRDefault="00625BBB" w:rsidP="00625BBB">
      <w:r>
        <w:t xml:space="preserve">Samlet areal af greens: </w:t>
      </w:r>
    </w:p>
    <w:p w14:paraId="09342875" w14:textId="77777777" w:rsidR="00625BBB" w:rsidRPr="00135CDA" w:rsidRDefault="00625BBB" w:rsidP="00625BBB">
      <w:pPr>
        <w:rPr>
          <w:b/>
        </w:rPr>
      </w:pPr>
      <w:r w:rsidRPr="00135CDA">
        <w:rPr>
          <w:b/>
        </w:rPr>
        <w:fldChar w:fldCharType="begin"/>
      </w:r>
      <w:r w:rsidRPr="00135CDA">
        <w:rPr>
          <w:b/>
        </w:rPr>
        <w:instrText xml:space="preserve"> MACROBUTTON Adressekartotek [Klik her og skriv] </w:instrText>
      </w:r>
      <w:r w:rsidRPr="00135CDA">
        <w:rPr>
          <w:b/>
        </w:rPr>
        <w:fldChar w:fldCharType="end"/>
      </w:r>
    </w:p>
    <w:p w14:paraId="3100CC4C" w14:textId="77777777" w:rsidR="00625BBB" w:rsidRDefault="00625BBB" w:rsidP="00625BBB">
      <w:r>
        <w:t xml:space="preserve">Opbygning af greens: </w:t>
      </w:r>
    </w:p>
    <w:p w14:paraId="06AA5781" w14:textId="77777777" w:rsidR="00625BBB" w:rsidRPr="00135CDA" w:rsidRDefault="00625BBB" w:rsidP="00625BBB">
      <w:pPr>
        <w:rPr>
          <w:b/>
        </w:rPr>
      </w:pPr>
      <w:r w:rsidRPr="00135CDA">
        <w:rPr>
          <w:b/>
        </w:rPr>
        <w:fldChar w:fldCharType="begin"/>
      </w:r>
      <w:r w:rsidRPr="00135CDA">
        <w:rPr>
          <w:b/>
        </w:rPr>
        <w:instrText xml:space="preserve"> MACROBUTTON Adressekartotek [Klik her og skriv] </w:instrText>
      </w:r>
      <w:r w:rsidRPr="00135CDA">
        <w:rPr>
          <w:b/>
        </w:rPr>
        <w:fldChar w:fldCharType="end"/>
      </w:r>
    </w:p>
    <w:p w14:paraId="4FEBA5D0" w14:textId="77777777" w:rsidR="00625BBB" w:rsidRDefault="00625BBB" w:rsidP="00625BBB">
      <w:pPr>
        <w:pStyle w:val="DGUtekst"/>
        <w:rPr>
          <w:rFonts w:ascii="Univers-Bold" w:hAnsi="Univers-Bold" w:cs="Univers-Bold"/>
          <w:b/>
          <w:bCs/>
          <w:caps/>
          <w:color w:val="006A75"/>
          <w:sz w:val="48"/>
          <w:szCs w:val="48"/>
          <w:lang w:val="en-US" w:eastAsia="da-DK"/>
        </w:rPr>
      </w:pPr>
    </w:p>
    <w:tbl>
      <w:tblPr>
        <w:tblW w:w="9602" w:type="dxa"/>
        <w:tblInd w:w="108" w:type="dxa"/>
        <w:tblBorders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2401"/>
        <w:gridCol w:w="2400"/>
        <w:gridCol w:w="2401"/>
      </w:tblGrid>
      <w:tr w:rsidR="00625BBB" w:rsidRPr="00617687" w14:paraId="57C6B076" w14:textId="77777777">
        <w:trPr>
          <w:trHeight w:val="912"/>
        </w:trPr>
        <w:tc>
          <w:tcPr>
            <w:tcW w:w="2400" w:type="dxa"/>
            <w:shd w:val="clear" w:color="auto" w:fill="A0CDAF"/>
            <w:vAlign w:val="center"/>
          </w:tcPr>
          <w:p w14:paraId="1E44EE03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PROBLEM</w:t>
            </w:r>
          </w:p>
        </w:tc>
        <w:tc>
          <w:tcPr>
            <w:tcW w:w="2401" w:type="dxa"/>
            <w:shd w:val="clear" w:color="auto" w:fill="A0CDAF"/>
            <w:vAlign w:val="center"/>
          </w:tcPr>
          <w:p w14:paraId="556BAD93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UKRUDT</w:t>
            </w:r>
          </w:p>
        </w:tc>
        <w:tc>
          <w:tcPr>
            <w:tcW w:w="2400" w:type="dxa"/>
            <w:shd w:val="clear" w:color="auto" w:fill="A0CDAF"/>
            <w:vAlign w:val="center"/>
          </w:tcPr>
          <w:p w14:paraId="1EEEBAFE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SVAMPE</w:t>
            </w:r>
          </w:p>
        </w:tc>
        <w:tc>
          <w:tcPr>
            <w:tcW w:w="2401" w:type="dxa"/>
            <w:shd w:val="clear" w:color="auto" w:fill="A0CDAF"/>
            <w:vAlign w:val="center"/>
          </w:tcPr>
          <w:p w14:paraId="47886CE7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INSEKTER</w:t>
            </w:r>
          </w:p>
        </w:tc>
      </w:tr>
      <w:tr w:rsidR="00625BBB" w:rsidRPr="00617687" w14:paraId="78E1C19C" w14:textId="77777777">
        <w:trPr>
          <w:trHeight w:val="2447"/>
        </w:trPr>
        <w:tc>
          <w:tcPr>
            <w:tcW w:w="2400" w:type="dxa"/>
            <w:shd w:val="clear" w:color="auto" w:fill="CFE6D7"/>
            <w:vAlign w:val="center"/>
          </w:tcPr>
          <w:p w14:paraId="7C6C70D6" w14:textId="77777777" w:rsidR="00625BBB" w:rsidRPr="00DB18E8" w:rsidRDefault="00625BBB" w:rsidP="00625BBB">
            <w:pPr>
              <w:rPr>
                <w:lang w:eastAsia="da-DK"/>
              </w:rPr>
            </w:pPr>
            <w:r w:rsidRPr="00DB18E8">
              <w:rPr>
                <w:lang w:eastAsia="da-DK"/>
              </w:rPr>
              <w:t>BESKRIVELSE AF PROBLEM</w:t>
            </w:r>
          </w:p>
        </w:tc>
        <w:tc>
          <w:tcPr>
            <w:tcW w:w="2401" w:type="dxa"/>
            <w:shd w:val="clear" w:color="auto" w:fill="CFE6D7"/>
            <w:vAlign w:val="center"/>
          </w:tcPr>
          <w:p w14:paraId="6731B701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400" w:type="dxa"/>
            <w:shd w:val="clear" w:color="auto" w:fill="CFE6D7"/>
            <w:vAlign w:val="center"/>
          </w:tcPr>
          <w:p w14:paraId="7946858A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401" w:type="dxa"/>
            <w:shd w:val="clear" w:color="auto" w:fill="CFE6D7"/>
            <w:vAlign w:val="center"/>
          </w:tcPr>
          <w:p w14:paraId="217DF9B8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</w:tr>
      <w:tr w:rsidR="00625BBB" w:rsidRPr="00617687" w14:paraId="77CEEC34" w14:textId="77777777">
        <w:trPr>
          <w:trHeight w:val="2447"/>
        </w:trPr>
        <w:tc>
          <w:tcPr>
            <w:tcW w:w="2400" w:type="dxa"/>
            <w:shd w:val="clear" w:color="auto" w:fill="CFE6D7"/>
            <w:vAlign w:val="center"/>
          </w:tcPr>
          <w:p w14:paraId="07CD7F9A" w14:textId="77777777" w:rsidR="00625BBB" w:rsidRPr="00DB18E8" w:rsidRDefault="00625BBB" w:rsidP="00625BBB">
            <w:pPr>
              <w:rPr>
                <w:lang w:eastAsia="da-DK"/>
              </w:rPr>
            </w:pPr>
            <w:r w:rsidRPr="00DB18E8">
              <w:rPr>
                <w:lang w:eastAsia="da-DK"/>
              </w:rPr>
              <w:t>ÅRSAG TIL PROBLEM</w:t>
            </w:r>
          </w:p>
        </w:tc>
        <w:tc>
          <w:tcPr>
            <w:tcW w:w="2401" w:type="dxa"/>
            <w:shd w:val="clear" w:color="auto" w:fill="CFE6D7"/>
            <w:vAlign w:val="center"/>
          </w:tcPr>
          <w:p w14:paraId="71A4E938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400" w:type="dxa"/>
            <w:shd w:val="clear" w:color="auto" w:fill="CFE6D7"/>
            <w:vAlign w:val="center"/>
          </w:tcPr>
          <w:p w14:paraId="5E9404F9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401" w:type="dxa"/>
            <w:shd w:val="clear" w:color="auto" w:fill="CFE6D7"/>
            <w:vAlign w:val="center"/>
          </w:tcPr>
          <w:p w14:paraId="6F8FB991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</w:tr>
      <w:tr w:rsidR="00625BBB" w:rsidRPr="00617687" w14:paraId="21083493" w14:textId="77777777">
        <w:tc>
          <w:tcPr>
            <w:tcW w:w="2400" w:type="dxa"/>
            <w:shd w:val="clear" w:color="auto" w:fill="CFE6D7"/>
            <w:vAlign w:val="center"/>
          </w:tcPr>
          <w:p w14:paraId="584882E5" w14:textId="77777777" w:rsidR="00625BBB" w:rsidRPr="00DB18E8" w:rsidRDefault="00625BBB" w:rsidP="00625BBB">
            <w:pPr>
              <w:rPr>
                <w:lang w:eastAsia="da-DK"/>
              </w:rPr>
            </w:pPr>
          </w:p>
        </w:tc>
        <w:tc>
          <w:tcPr>
            <w:tcW w:w="2401" w:type="dxa"/>
            <w:shd w:val="clear" w:color="auto" w:fill="CFE6D7"/>
            <w:vAlign w:val="center"/>
          </w:tcPr>
          <w:p w14:paraId="70D27CB5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  <w:tc>
          <w:tcPr>
            <w:tcW w:w="2400" w:type="dxa"/>
            <w:shd w:val="clear" w:color="auto" w:fill="CFE6D7"/>
            <w:vAlign w:val="center"/>
          </w:tcPr>
          <w:p w14:paraId="56070CB6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  <w:tc>
          <w:tcPr>
            <w:tcW w:w="2401" w:type="dxa"/>
            <w:shd w:val="clear" w:color="auto" w:fill="CFE6D7"/>
            <w:vAlign w:val="center"/>
          </w:tcPr>
          <w:p w14:paraId="677F7DC1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</w:tr>
    </w:tbl>
    <w:p w14:paraId="52D5AE9D" w14:textId="77777777" w:rsidR="00625BBB" w:rsidRPr="00942BF9" w:rsidRDefault="00625BBB" w:rsidP="00625BBB">
      <w:pPr>
        <w:pStyle w:val="Overskrift2"/>
      </w:pPr>
      <w:r>
        <w:rPr>
          <w:bCs/>
        </w:rPr>
        <w:br w:type="page"/>
      </w:r>
      <w:r w:rsidRPr="00942BF9">
        <w:lastRenderedPageBreak/>
        <w:t xml:space="preserve">Status </w:t>
      </w:r>
      <w:r w:rsidRPr="00250EE5">
        <w:t>2012</w:t>
      </w:r>
      <w:r w:rsidRPr="00942BF9">
        <w:t xml:space="preserve"> - </w:t>
      </w:r>
      <w:r>
        <w:t>FAIRWAYS</w:t>
      </w:r>
      <w:r w:rsidRPr="00942BF9">
        <w:t xml:space="preserve"> </w:t>
      </w:r>
    </w:p>
    <w:p w14:paraId="6A989440" w14:textId="77777777" w:rsidR="00625BBB" w:rsidRDefault="00625BBB" w:rsidP="00625BBB">
      <w:r>
        <w:t xml:space="preserve">Her beskrives klubbens nuværende status ift. problemer med ukrudt, svampeangreb og skadedyrsproblemer. </w:t>
      </w:r>
    </w:p>
    <w:p w14:paraId="7A7C4592" w14:textId="77777777" w:rsidR="00625BBB" w:rsidRDefault="00625BBB" w:rsidP="00625BBB">
      <w:r>
        <w:t xml:space="preserve">Samlet areal af fairways: </w:t>
      </w:r>
    </w:p>
    <w:p w14:paraId="0C85E894" w14:textId="77777777" w:rsidR="00625BBB" w:rsidRPr="00135CDA" w:rsidRDefault="00625BBB" w:rsidP="00625BBB">
      <w:pPr>
        <w:rPr>
          <w:b/>
        </w:rPr>
      </w:pPr>
      <w:r w:rsidRPr="00135CDA">
        <w:rPr>
          <w:b/>
        </w:rPr>
        <w:fldChar w:fldCharType="begin"/>
      </w:r>
      <w:r w:rsidRPr="00135CDA">
        <w:rPr>
          <w:b/>
        </w:rPr>
        <w:instrText xml:space="preserve"> MACROBUTTON Adressekartotek [Klik her og skriv] </w:instrText>
      </w:r>
      <w:r w:rsidRPr="00135CDA">
        <w:rPr>
          <w:b/>
        </w:rPr>
        <w:fldChar w:fldCharType="end"/>
      </w:r>
    </w:p>
    <w:p w14:paraId="08383708" w14:textId="77777777" w:rsidR="00625BBB" w:rsidRDefault="00625BBB" w:rsidP="00625BBB">
      <w:r>
        <w:t xml:space="preserve">Opbygning af fairways: </w:t>
      </w:r>
    </w:p>
    <w:p w14:paraId="6FA3E966" w14:textId="77777777" w:rsidR="00625BBB" w:rsidRPr="00135CDA" w:rsidRDefault="00625BBB" w:rsidP="00625BBB">
      <w:pPr>
        <w:rPr>
          <w:b/>
        </w:rPr>
      </w:pPr>
      <w:r w:rsidRPr="00135CDA">
        <w:rPr>
          <w:b/>
        </w:rPr>
        <w:fldChar w:fldCharType="begin"/>
      </w:r>
      <w:r w:rsidRPr="00135CDA">
        <w:rPr>
          <w:b/>
        </w:rPr>
        <w:instrText xml:space="preserve"> MACROBUTTON Adressekartotek [Klik her og skriv] </w:instrText>
      </w:r>
      <w:r w:rsidRPr="00135CDA">
        <w:rPr>
          <w:b/>
        </w:rPr>
        <w:fldChar w:fldCharType="end"/>
      </w:r>
    </w:p>
    <w:p w14:paraId="7E3DD06F" w14:textId="77777777" w:rsidR="00625BBB" w:rsidRDefault="00625BBB" w:rsidP="00625BBB">
      <w:pPr>
        <w:pStyle w:val="DGUtekst"/>
        <w:rPr>
          <w:rFonts w:ascii="Univers-Bold" w:hAnsi="Univers-Bold" w:cs="Univers-Bold"/>
          <w:b/>
          <w:bCs/>
          <w:caps/>
          <w:color w:val="006A75"/>
          <w:sz w:val="48"/>
          <w:szCs w:val="48"/>
          <w:lang w:val="en-US" w:eastAsia="da-DK"/>
        </w:rPr>
      </w:pPr>
    </w:p>
    <w:tbl>
      <w:tblPr>
        <w:tblW w:w="9588" w:type="dxa"/>
        <w:tblInd w:w="108" w:type="dxa"/>
        <w:tblBorders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7"/>
        <w:gridCol w:w="2397"/>
        <w:gridCol w:w="2397"/>
        <w:gridCol w:w="2397"/>
      </w:tblGrid>
      <w:tr w:rsidR="00625BBB" w:rsidRPr="00617687" w14:paraId="657722FD" w14:textId="77777777">
        <w:trPr>
          <w:trHeight w:val="912"/>
        </w:trPr>
        <w:tc>
          <w:tcPr>
            <w:tcW w:w="2397" w:type="dxa"/>
            <w:shd w:val="clear" w:color="auto" w:fill="A0CDAF"/>
            <w:vAlign w:val="center"/>
          </w:tcPr>
          <w:p w14:paraId="24721F32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PROBLEM</w:t>
            </w:r>
          </w:p>
        </w:tc>
        <w:tc>
          <w:tcPr>
            <w:tcW w:w="2397" w:type="dxa"/>
            <w:shd w:val="clear" w:color="auto" w:fill="A0CDAF"/>
            <w:vAlign w:val="center"/>
          </w:tcPr>
          <w:p w14:paraId="49239828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UKRUDT</w:t>
            </w:r>
          </w:p>
        </w:tc>
        <w:tc>
          <w:tcPr>
            <w:tcW w:w="2397" w:type="dxa"/>
            <w:shd w:val="clear" w:color="auto" w:fill="A0CDAF"/>
            <w:vAlign w:val="center"/>
          </w:tcPr>
          <w:p w14:paraId="75910BF2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SVAMPE</w:t>
            </w:r>
          </w:p>
        </w:tc>
        <w:tc>
          <w:tcPr>
            <w:tcW w:w="2397" w:type="dxa"/>
            <w:shd w:val="clear" w:color="auto" w:fill="A0CDAF"/>
            <w:vAlign w:val="center"/>
          </w:tcPr>
          <w:p w14:paraId="588445D0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INSEKTER</w:t>
            </w:r>
          </w:p>
        </w:tc>
      </w:tr>
      <w:tr w:rsidR="00625BBB" w:rsidRPr="00617687" w14:paraId="252D3EA5" w14:textId="77777777">
        <w:trPr>
          <w:trHeight w:val="2447"/>
        </w:trPr>
        <w:tc>
          <w:tcPr>
            <w:tcW w:w="2397" w:type="dxa"/>
            <w:shd w:val="clear" w:color="auto" w:fill="CFE6D7"/>
            <w:vAlign w:val="center"/>
          </w:tcPr>
          <w:p w14:paraId="2686295D" w14:textId="77777777" w:rsidR="00625BBB" w:rsidRPr="00250EE5" w:rsidRDefault="00625BBB" w:rsidP="00625BBB">
            <w:pPr>
              <w:rPr>
                <w:lang w:eastAsia="da-DK"/>
              </w:rPr>
            </w:pPr>
            <w:r w:rsidRPr="00250EE5">
              <w:rPr>
                <w:lang w:eastAsia="da-DK"/>
              </w:rPr>
              <w:t>BESKRIVELSE AF PROBLEM</w:t>
            </w:r>
          </w:p>
        </w:tc>
        <w:tc>
          <w:tcPr>
            <w:tcW w:w="2397" w:type="dxa"/>
            <w:shd w:val="clear" w:color="auto" w:fill="CFE6D7"/>
            <w:vAlign w:val="center"/>
          </w:tcPr>
          <w:p w14:paraId="03EDAC61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397" w:type="dxa"/>
            <w:shd w:val="clear" w:color="auto" w:fill="CFE6D7"/>
            <w:vAlign w:val="center"/>
          </w:tcPr>
          <w:p w14:paraId="4FFAC5AD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397" w:type="dxa"/>
            <w:shd w:val="clear" w:color="auto" w:fill="CFE6D7"/>
            <w:vAlign w:val="center"/>
          </w:tcPr>
          <w:p w14:paraId="627E5FC7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</w:tr>
      <w:tr w:rsidR="00625BBB" w:rsidRPr="00617687" w14:paraId="2C99A944" w14:textId="77777777">
        <w:trPr>
          <w:trHeight w:val="2447"/>
        </w:trPr>
        <w:tc>
          <w:tcPr>
            <w:tcW w:w="2397" w:type="dxa"/>
            <w:shd w:val="clear" w:color="auto" w:fill="CFE6D7"/>
            <w:vAlign w:val="center"/>
          </w:tcPr>
          <w:p w14:paraId="53C90241" w14:textId="77777777" w:rsidR="00625BBB" w:rsidRPr="00250EE5" w:rsidRDefault="00625BBB" w:rsidP="00625BBB">
            <w:pPr>
              <w:rPr>
                <w:lang w:eastAsia="da-DK"/>
              </w:rPr>
            </w:pPr>
            <w:r w:rsidRPr="00250EE5">
              <w:rPr>
                <w:lang w:eastAsia="da-DK"/>
              </w:rPr>
              <w:t>ÅRSAG TIL PROBLEM</w:t>
            </w:r>
          </w:p>
        </w:tc>
        <w:tc>
          <w:tcPr>
            <w:tcW w:w="2397" w:type="dxa"/>
            <w:shd w:val="clear" w:color="auto" w:fill="CFE6D7"/>
            <w:vAlign w:val="center"/>
          </w:tcPr>
          <w:p w14:paraId="616847EF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397" w:type="dxa"/>
            <w:shd w:val="clear" w:color="auto" w:fill="CFE6D7"/>
            <w:vAlign w:val="center"/>
          </w:tcPr>
          <w:p w14:paraId="789C913C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397" w:type="dxa"/>
            <w:shd w:val="clear" w:color="auto" w:fill="CFE6D7"/>
            <w:vAlign w:val="center"/>
          </w:tcPr>
          <w:p w14:paraId="297C9CD7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</w:tr>
      <w:tr w:rsidR="00625BBB" w:rsidRPr="00617687" w14:paraId="0D6A63DF" w14:textId="77777777">
        <w:tc>
          <w:tcPr>
            <w:tcW w:w="2397" w:type="dxa"/>
            <w:shd w:val="clear" w:color="auto" w:fill="CFE6D7"/>
            <w:vAlign w:val="center"/>
          </w:tcPr>
          <w:p w14:paraId="1DFF6248" w14:textId="77777777" w:rsidR="00625BBB" w:rsidRPr="00250EE5" w:rsidRDefault="00625BBB" w:rsidP="00625BBB">
            <w:pPr>
              <w:rPr>
                <w:lang w:eastAsia="da-DK"/>
              </w:rPr>
            </w:pPr>
          </w:p>
        </w:tc>
        <w:tc>
          <w:tcPr>
            <w:tcW w:w="2397" w:type="dxa"/>
            <w:shd w:val="clear" w:color="auto" w:fill="CFE6D7"/>
            <w:vAlign w:val="center"/>
          </w:tcPr>
          <w:p w14:paraId="696A300E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  <w:tc>
          <w:tcPr>
            <w:tcW w:w="2397" w:type="dxa"/>
            <w:shd w:val="clear" w:color="auto" w:fill="CFE6D7"/>
            <w:vAlign w:val="center"/>
          </w:tcPr>
          <w:p w14:paraId="29C2895D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  <w:tc>
          <w:tcPr>
            <w:tcW w:w="2397" w:type="dxa"/>
            <w:shd w:val="clear" w:color="auto" w:fill="CFE6D7"/>
            <w:vAlign w:val="center"/>
          </w:tcPr>
          <w:p w14:paraId="271C8D6D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</w:tr>
    </w:tbl>
    <w:p w14:paraId="45860A40" w14:textId="77777777" w:rsidR="00625BBB" w:rsidRPr="00942BF9" w:rsidRDefault="00625BBB" w:rsidP="00625BBB">
      <w:pPr>
        <w:pStyle w:val="Overskrift2"/>
      </w:pPr>
      <w:r>
        <w:br w:type="page"/>
      </w:r>
      <w:r w:rsidRPr="00942BF9">
        <w:lastRenderedPageBreak/>
        <w:t xml:space="preserve">Status </w:t>
      </w:r>
      <w:r w:rsidRPr="00250EE5">
        <w:t>2012</w:t>
      </w:r>
      <w:r w:rsidRPr="00942BF9">
        <w:t xml:space="preserve"> - </w:t>
      </w:r>
      <w:r>
        <w:t>tees</w:t>
      </w:r>
      <w:r w:rsidRPr="00942BF9">
        <w:t xml:space="preserve"> </w:t>
      </w:r>
    </w:p>
    <w:p w14:paraId="4244017B" w14:textId="77777777" w:rsidR="00625BBB" w:rsidRDefault="00625BBB" w:rsidP="00625BBB">
      <w:r>
        <w:t xml:space="preserve">Her beskrives klubbens nuværende status ift. problemer med ukrudt, svampeangreb og skadedyrsproblemer. </w:t>
      </w:r>
    </w:p>
    <w:p w14:paraId="45F9A96B" w14:textId="77777777" w:rsidR="00625BBB" w:rsidRDefault="00625BBB" w:rsidP="00625BBB">
      <w:r>
        <w:t xml:space="preserve">Samlet areal af tees: </w:t>
      </w:r>
    </w:p>
    <w:p w14:paraId="15E550A1" w14:textId="77777777" w:rsidR="00625BBB" w:rsidRPr="00135CDA" w:rsidRDefault="00625BBB" w:rsidP="00625BBB">
      <w:pPr>
        <w:rPr>
          <w:b/>
        </w:rPr>
      </w:pPr>
      <w:r w:rsidRPr="00135CDA">
        <w:rPr>
          <w:b/>
        </w:rPr>
        <w:fldChar w:fldCharType="begin"/>
      </w:r>
      <w:r w:rsidRPr="00135CDA">
        <w:rPr>
          <w:b/>
        </w:rPr>
        <w:instrText xml:space="preserve"> MACROBUTTON Adressekartotek [Klik her og skriv] </w:instrText>
      </w:r>
      <w:r w:rsidRPr="00135CDA">
        <w:rPr>
          <w:b/>
        </w:rPr>
        <w:fldChar w:fldCharType="end"/>
      </w:r>
    </w:p>
    <w:p w14:paraId="1952F367" w14:textId="77777777" w:rsidR="00625BBB" w:rsidRDefault="00625BBB" w:rsidP="00625BBB">
      <w:r>
        <w:t xml:space="preserve">Opbygning af tees: </w:t>
      </w:r>
    </w:p>
    <w:p w14:paraId="1E5071C3" w14:textId="77777777" w:rsidR="00625BBB" w:rsidRPr="00135CDA" w:rsidRDefault="00625BBB" w:rsidP="00625BBB">
      <w:pPr>
        <w:rPr>
          <w:b/>
        </w:rPr>
      </w:pPr>
      <w:r w:rsidRPr="00135CDA">
        <w:rPr>
          <w:b/>
        </w:rPr>
        <w:fldChar w:fldCharType="begin"/>
      </w:r>
      <w:r w:rsidRPr="00135CDA">
        <w:rPr>
          <w:b/>
        </w:rPr>
        <w:instrText xml:space="preserve"> MACROBUTTON Adressekartotek [Klik her og skriv] </w:instrText>
      </w:r>
      <w:r w:rsidRPr="00135CDA">
        <w:rPr>
          <w:b/>
        </w:rPr>
        <w:fldChar w:fldCharType="end"/>
      </w:r>
    </w:p>
    <w:p w14:paraId="0F291A4A" w14:textId="77777777" w:rsidR="00625BBB" w:rsidRDefault="00625BBB" w:rsidP="00625BBB">
      <w:pPr>
        <w:pStyle w:val="DGUtekst"/>
        <w:rPr>
          <w:rFonts w:ascii="Univers-Bold" w:hAnsi="Univers-Bold" w:cs="Univers-Bold"/>
          <w:b/>
          <w:bCs/>
          <w:caps/>
          <w:color w:val="006A75"/>
          <w:sz w:val="48"/>
          <w:szCs w:val="48"/>
          <w:lang w:val="en-US" w:eastAsia="da-DK"/>
        </w:rPr>
      </w:pPr>
    </w:p>
    <w:tbl>
      <w:tblPr>
        <w:tblW w:w="9602" w:type="dxa"/>
        <w:tblInd w:w="108" w:type="dxa"/>
        <w:tblBorders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2401"/>
        <w:gridCol w:w="2400"/>
        <w:gridCol w:w="2401"/>
      </w:tblGrid>
      <w:tr w:rsidR="00625BBB" w:rsidRPr="00617687" w14:paraId="73333FD3" w14:textId="77777777">
        <w:trPr>
          <w:trHeight w:val="912"/>
        </w:trPr>
        <w:tc>
          <w:tcPr>
            <w:tcW w:w="2400" w:type="dxa"/>
            <w:shd w:val="clear" w:color="auto" w:fill="A0CDAF"/>
            <w:vAlign w:val="center"/>
          </w:tcPr>
          <w:p w14:paraId="36E23132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PROBLEM</w:t>
            </w:r>
          </w:p>
        </w:tc>
        <w:tc>
          <w:tcPr>
            <w:tcW w:w="2401" w:type="dxa"/>
            <w:shd w:val="clear" w:color="auto" w:fill="A0CDAF"/>
            <w:vAlign w:val="center"/>
          </w:tcPr>
          <w:p w14:paraId="1E861A5E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UKRUDT</w:t>
            </w:r>
          </w:p>
        </w:tc>
        <w:tc>
          <w:tcPr>
            <w:tcW w:w="2400" w:type="dxa"/>
            <w:shd w:val="clear" w:color="auto" w:fill="A0CDAF"/>
            <w:vAlign w:val="center"/>
          </w:tcPr>
          <w:p w14:paraId="19AE3B67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SVAMPE</w:t>
            </w:r>
          </w:p>
        </w:tc>
        <w:tc>
          <w:tcPr>
            <w:tcW w:w="2401" w:type="dxa"/>
            <w:shd w:val="clear" w:color="auto" w:fill="A0CDAF"/>
            <w:vAlign w:val="center"/>
          </w:tcPr>
          <w:p w14:paraId="4C299B2F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INSEKTER</w:t>
            </w:r>
          </w:p>
        </w:tc>
      </w:tr>
      <w:tr w:rsidR="00625BBB" w:rsidRPr="00617687" w14:paraId="4BBEBAF7" w14:textId="77777777">
        <w:trPr>
          <w:trHeight w:val="2447"/>
        </w:trPr>
        <w:tc>
          <w:tcPr>
            <w:tcW w:w="2400" w:type="dxa"/>
            <w:shd w:val="clear" w:color="auto" w:fill="CFE6D7"/>
            <w:vAlign w:val="center"/>
          </w:tcPr>
          <w:p w14:paraId="1024751F" w14:textId="77777777" w:rsidR="00625BBB" w:rsidRPr="00250EE5" w:rsidRDefault="00625BBB" w:rsidP="00625BBB">
            <w:pPr>
              <w:rPr>
                <w:lang w:eastAsia="da-DK"/>
              </w:rPr>
            </w:pPr>
            <w:r w:rsidRPr="00250EE5">
              <w:rPr>
                <w:lang w:eastAsia="da-DK"/>
              </w:rPr>
              <w:t>BESKRIVELSE AF PROBLEM</w:t>
            </w:r>
          </w:p>
        </w:tc>
        <w:tc>
          <w:tcPr>
            <w:tcW w:w="2401" w:type="dxa"/>
            <w:shd w:val="clear" w:color="auto" w:fill="CFE6D7"/>
            <w:vAlign w:val="center"/>
          </w:tcPr>
          <w:p w14:paraId="61ADD64A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400" w:type="dxa"/>
            <w:shd w:val="clear" w:color="auto" w:fill="CFE6D7"/>
            <w:vAlign w:val="center"/>
          </w:tcPr>
          <w:p w14:paraId="6502BF47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401" w:type="dxa"/>
            <w:shd w:val="clear" w:color="auto" w:fill="CFE6D7"/>
            <w:vAlign w:val="center"/>
          </w:tcPr>
          <w:p w14:paraId="3571044C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</w:tr>
      <w:tr w:rsidR="00625BBB" w:rsidRPr="00617687" w14:paraId="411EC175" w14:textId="77777777">
        <w:trPr>
          <w:trHeight w:val="2447"/>
        </w:trPr>
        <w:tc>
          <w:tcPr>
            <w:tcW w:w="2400" w:type="dxa"/>
            <w:shd w:val="clear" w:color="auto" w:fill="CFE6D7"/>
            <w:vAlign w:val="center"/>
          </w:tcPr>
          <w:p w14:paraId="6F176A06" w14:textId="77777777" w:rsidR="00625BBB" w:rsidRPr="00250EE5" w:rsidRDefault="00625BBB" w:rsidP="00625BBB">
            <w:pPr>
              <w:rPr>
                <w:lang w:eastAsia="da-DK"/>
              </w:rPr>
            </w:pPr>
            <w:r w:rsidRPr="00250EE5">
              <w:rPr>
                <w:lang w:eastAsia="da-DK"/>
              </w:rPr>
              <w:t>ÅRSAG TIL PROBLEM</w:t>
            </w:r>
          </w:p>
        </w:tc>
        <w:tc>
          <w:tcPr>
            <w:tcW w:w="2401" w:type="dxa"/>
            <w:shd w:val="clear" w:color="auto" w:fill="CFE6D7"/>
            <w:vAlign w:val="center"/>
          </w:tcPr>
          <w:p w14:paraId="704B4F47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400" w:type="dxa"/>
            <w:shd w:val="clear" w:color="auto" w:fill="CFE6D7"/>
            <w:vAlign w:val="center"/>
          </w:tcPr>
          <w:p w14:paraId="142D549A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401" w:type="dxa"/>
            <w:shd w:val="clear" w:color="auto" w:fill="CFE6D7"/>
            <w:vAlign w:val="center"/>
          </w:tcPr>
          <w:p w14:paraId="2A134A86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</w:tr>
      <w:tr w:rsidR="00625BBB" w:rsidRPr="00617687" w14:paraId="6F2023F0" w14:textId="77777777">
        <w:tc>
          <w:tcPr>
            <w:tcW w:w="2400" w:type="dxa"/>
            <w:shd w:val="clear" w:color="auto" w:fill="CFE6D7"/>
            <w:vAlign w:val="center"/>
          </w:tcPr>
          <w:p w14:paraId="53F089FB" w14:textId="77777777" w:rsidR="00625BBB" w:rsidRPr="00250EE5" w:rsidRDefault="00625BBB" w:rsidP="00625BBB">
            <w:pPr>
              <w:rPr>
                <w:lang w:eastAsia="da-DK"/>
              </w:rPr>
            </w:pPr>
          </w:p>
        </w:tc>
        <w:tc>
          <w:tcPr>
            <w:tcW w:w="2401" w:type="dxa"/>
            <w:shd w:val="clear" w:color="auto" w:fill="CFE6D7"/>
            <w:vAlign w:val="center"/>
          </w:tcPr>
          <w:p w14:paraId="4DEA5247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  <w:tc>
          <w:tcPr>
            <w:tcW w:w="2400" w:type="dxa"/>
            <w:shd w:val="clear" w:color="auto" w:fill="CFE6D7"/>
            <w:vAlign w:val="center"/>
          </w:tcPr>
          <w:p w14:paraId="31633D71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  <w:tc>
          <w:tcPr>
            <w:tcW w:w="2401" w:type="dxa"/>
            <w:shd w:val="clear" w:color="auto" w:fill="CFE6D7"/>
            <w:vAlign w:val="center"/>
          </w:tcPr>
          <w:p w14:paraId="4738F51D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</w:tr>
    </w:tbl>
    <w:p w14:paraId="3F0F9630" w14:textId="77777777" w:rsidR="00625BBB" w:rsidRPr="00942BF9" w:rsidRDefault="00625BBB" w:rsidP="00625BBB">
      <w:pPr>
        <w:pStyle w:val="Overskrift2"/>
      </w:pPr>
      <w:r>
        <w:rPr>
          <w:bCs/>
        </w:rPr>
        <w:br w:type="page"/>
      </w:r>
      <w:r w:rsidRPr="00942BF9">
        <w:lastRenderedPageBreak/>
        <w:t xml:space="preserve">Status </w:t>
      </w:r>
      <w:r w:rsidRPr="00250EE5">
        <w:t>2012</w:t>
      </w:r>
      <w:r w:rsidRPr="00942BF9">
        <w:t xml:space="preserve"> </w:t>
      </w:r>
      <w:r>
        <w:t>–</w:t>
      </w:r>
      <w:r w:rsidRPr="00942BF9">
        <w:t xml:space="preserve"> </w:t>
      </w:r>
      <w:r>
        <w:t>semi-rough</w:t>
      </w:r>
      <w:r w:rsidRPr="00942BF9">
        <w:t xml:space="preserve"> </w:t>
      </w:r>
    </w:p>
    <w:p w14:paraId="54018DC5" w14:textId="77777777" w:rsidR="00625BBB" w:rsidRDefault="00625BBB" w:rsidP="00625BBB">
      <w:r>
        <w:t xml:space="preserve">Her beskrives klubbens nuværende status ift. problemer med ukrudt, svampeangreb og skadedyrsproblemer. </w:t>
      </w:r>
    </w:p>
    <w:p w14:paraId="5AA8B2B4" w14:textId="77777777" w:rsidR="00625BBB" w:rsidRDefault="00625BBB" w:rsidP="00625BBB">
      <w:r>
        <w:t xml:space="preserve">Samlet areal af semi-rough: </w:t>
      </w:r>
    </w:p>
    <w:p w14:paraId="14DC9210" w14:textId="77777777" w:rsidR="00625BBB" w:rsidRPr="00135CDA" w:rsidRDefault="00625BBB" w:rsidP="00625BBB">
      <w:pPr>
        <w:rPr>
          <w:b/>
        </w:rPr>
      </w:pPr>
      <w:r w:rsidRPr="00135CDA">
        <w:rPr>
          <w:b/>
        </w:rPr>
        <w:fldChar w:fldCharType="begin"/>
      </w:r>
      <w:r w:rsidRPr="00135CDA">
        <w:rPr>
          <w:b/>
        </w:rPr>
        <w:instrText xml:space="preserve"> MACROBUTTON Adressekartotek [Klik her og skriv] </w:instrText>
      </w:r>
      <w:r w:rsidRPr="00135CDA">
        <w:rPr>
          <w:b/>
        </w:rPr>
        <w:fldChar w:fldCharType="end"/>
      </w:r>
    </w:p>
    <w:p w14:paraId="6CDC2E27" w14:textId="77777777" w:rsidR="00625BBB" w:rsidRDefault="00625BBB" w:rsidP="00625BBB">
      <w:r>
        <w:t xml:space="preserve">Opbygning af semi-rough: </w:t>
      </w:r>
    </w:p>
    <w:p w14:paraId="55E36CCD" w14:textId="77777777" w:rsidR="00625BBB" w:rsidRPr="00135CDA" w:rsidRDefault="00625BBB" w:rsidP="00625BBB">
      <w:pPr>
        <w:rPr>
          <w:b/>
        </w:rPr>
      </w:pPr>
      <w:r w:rsidRPr="00135CDA">
        <w:rPr>
          <w:b/>
        </w:rPr>
        <w:fldChar w:fldCharType="begin"/>
      </w:r>
      <w:r w:rsidRPr="00135CDA">
        <w:rPr>
          <w:b/>
        </w:rPr>
        <w:instrText xml:space="preserve"> MACROBUTTON Adressekartotek [Klik her og skriv] </w:instrText>
      </w:r>
      <w:r w:rsidRPr="00135CDA">
        <w:rPr>
          <w:b/>
        </w:rPr>
        <w:fldChar w:fldCharType="end"/>
      </w:r>
    </w:p>
    <w:p w14:paraId="10D1DE33" w14:textId="77777777" w:rsidR="00625BBB" w:rsidRDefault="00625BBB" w:rsidP="00625BBB">
      <w:pPr>
        <w:pStyle w:val="DGUtekst"/>
        <w:rPr>
          <w:rFonts w:ascii="Univers-Bold" w:hAnsi="Univers-Bold" w:cs="Univers-Bold"/>
          <w:b/>
          <w:bCs/>
          <w:caps/>
          <w:color w:val="006A75"/>
          <w:sz w:val="48"/>
          <w:szCs w:val="48"/>
          <w:lang w:val="en-US" w:eastAsia="da-DK"/>
        </w:rPr>
      </w:pPr>
    </w:p>
    <w:tbl>
      <w:tblPr>
        <w:tblW w:w="9602" w:type="dxa"/>
        <w:tblInd w:w="108" w:type="dxa"/>
        <w:tblBorders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2401"/>
        <w:gridCol w:w="2400"/>
        <w:gridCol w:w="2401"/>
      </w:tblGrid>
      <w:tr w:rsidR="00625BBB" w:rsidRPr="00617687" w14:paraId="022A1D3D" w14:textId="77777777">
        <w:trPr>
          <w:trHeight w:val="912"/>
        </w:trPr>
        <w:tc>
          <w:tcPr>
            <w:tcW w:w="2400" w:type="dxa"/>
            <w:shd w:val="clear" w:color="auto" w:fill="A0CDAF"/>
            <w:vAlign w:val="center"/>
          </w:tcPr>
          <w:p w14:paraId="5E460951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PROBLEM</w:t>
            </w:r>
          </w:p>
        </w:tc>
        <w:tc>
          <w:tcPr>
            <w:tcW w:w="2401" w:type="dxa"/>
            <w:shd w:val="clear" w:color="auto" w:fill="A0CDAF"/>
            <w:vAlign w:val="center"/>
          </w:tcPr>
          <w:p w14:paraId="3FE04A82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UKRUDT</w:t>
            </w:r>
          </w:p>
        </w:tc>
        <w:tc>
          <w:tcPr>
            <w:tcW w:w="2400" w:type="dxa"/>
            <w:shd w:val="clear" w:color="auto" w:fill="A0CDAF"/>
            <w:vAlign w:val="center"/>
          </w:tcPr>
          <w:p w14:paraId="1A972E27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SVAMPE</w:t>
            </w:r>
          </w:p>
        </w:tc>
        <w:tc>
          <w:tcPr>
            <w:tcW w:w="2401" w:type="dxa"/>
            <w:shd w:val="clear" w:color="auto" w:fill="A0CDAF"/>
            <w:vAlign w:val="center"/>
          </w:tcPr>
          <w:p w14:paraId="34D2483D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INSEKTER</w:t>
            </w:r>
          </w:p>
        </w:tc>
      </w:tr>
      <w:tr w:rsidR="00625BBB" w:rsidRPr="00617687" w14:paraId="4DFD8B62" w14:textId="77777777">
        <w:trPr>
          <w:trHeight w:val="2447"/>
        </w:trPr>
        <w:tc>
          <w:tcPr>
            <w:tcW w:w="2400" w:type="dxa"/>
            <w:shd w:val="clear" w:color="auto" w:fill="CFE6D7"/>
            <w:vAlign w:val="center"/>
          </w:tcPr>
          <w:p w14:paraId="24B04ECE" w14:textId="77777777" w:rsidR="00625BBB" w:rsidRPr="00250EE5" w:rsidRDefault="00625BBB" w:rsidP="00625BBB">
            <w:pPr>
              <w:rPr>
                <w:lang w:eastAsia="da-DK"/>
              </w:rPr>
            </w:pPr>
            <w:r w:rsidRPr="00250EE5">
              <w:rPr>
                <w:lang w:eastAsia="da-DK"/>
              </w:rPr>
              <w:t>BESKRIVELSE AF PROBLEM</w:t>
            </w:r>
          </w:p>
        </w:tc>
        <w:tc>
          <w:tcPr>
            <w:tcW w:w="2401" w:type="dxa"/>
            <w:shd w:val="clear" w:color="auto" w:fill="CFE6D7"/>
            <w:vAlign w:val="center"/>
          </w:tcPr>
          <w:p w14:paraId="1ACBFDAC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400" w:type="dxa"/>
            <w:shd w:val="clear" w:color="auto" w:fill="CFE6D7"/>
            <w:vAlign w:val="center"/>
          </w:tcPr>
          <w:p w14:paraId="1ECF68E2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401" w:type="dxa"/>
            <w:shd w:val="clear" w:color="auto" w:fill="CFE6D7"/>
            <w:vAlign w:val="center"/>
          </w:tcPr>
          <w:p w14:paraId="15F75ED3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</w:tr>
      <w:tr w:rsidR="00625BBB" w:rsidRPr="00617687" w14:paraId="6B539282" w14:textId="77777777">
        <w:trPr>
          <w:trHeight w:val="2447"/>
        </w:trPr>
        <w:tc>
          <w:tcPr>
            <w:tcW w:w="2400" w:type="dxa"/>
            <w:shd w:val="clear" w:color="auto" w:fill="CFE6D7"/>
            <w:vAlign w:val="center"/>
          </w:tcPr>
          <w:p w14:paraId="12D91A6D" w14:textId="77777777" w:rsidR="00625BBB" w:rsidRPr="00250EE5" w:rsidRDefault="00625BBB" w:rsidP="00625BBB">
            <w:pPr>
              <w:rPr>
                <w:lang w:eastAsia="da-DK"/>
              </w:rPr>
            </w:pPr>
            <w:r w:rsidRPr="00250EE5">
              <w:rPr>
                <w:lang w:eastAsia="da-DK"/>
              </w:rPr>
              <w:t>ÅRSAG TIL PROBLEM</w:t>
            </w:r>
          </w:p>
        </w:tc>
        <w:tc>
          <w:tcPr>
            <w:tcW w:w="2401" w:type="dxa"/>
            <w:shd w:val="clear" w:color="auto" w:fill="CFE6D7"/>
            <w:vAlign w:val="center"/>
          </w:tcPr>
          <w:p w14:paraId="2DD789B0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400" w:type="dxa"/>
            <w:shd w:val="clear" w:color="auto" w:fill="CFE6D7"/>
            <w:vAlign w:val="center"/>
          </w:tcPr>
          <w:p w14:paraId="40C9E05B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401" w:type="dxa"/>
            <w:shd w:val="clear" w:color="auto" w:fill="CFE6D7"/>
            <w:vAlign w:val="center"/>
          </w:tcPr>
          <w:p w14:paraId="1BB0DE79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</w:tr>
      <w:tr w:rsidR="00625BBB" w:rsidRPr="00617687" w14:paraId="4085C586" w14:textId="77777777">
        <w:tc>
          <w:tcPr>
            <w:tcW w:w="2400" w:type="dxa"/>
            <w:shd w:val="clear" w:color="auto" w:fill="CFE6D7"/>
            <w:vAlign w:val="center"/>
          </w:tcPr>
          <w:p w14:paraId="00287B2B" w14:textId="77777777" w:rsidR="00625BBB" w:rsidRPr="00250EE5" w:rsidRDefault="00625BBB" w:rsidP="00625BBB">
            <w:pPr>
              <w:rPr>
                <w:lang w:eastAsia="da-DK"/>
              </w:rPr>
            </w:pPr>
          </w:p>
        </w:tc>
        <w:tc>
          <w:tcPr>
            <w:tcW w:w="2401" w:type="dxa"/>
            <w:shd w:val="clear" w:color="auto" w:fill="CFE6D7"/>
            <w:vAlign w:val="center"/>
          </w:tcPr>
          <w:p w14:paraId="2C09D080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  <w:tc>
          <w:tcPr>
            <w:tcW w:w="2400" w:type="dxa"/>
            <w:shd w:val="clear" w:color="auto" w:fill="CFE6D7"/>
            <w:vAlign w:val="center"/>
          </w:tcPr>
          <w:p w14:paraId="0F909AF7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  <w:tc>
          <w:tcPr>
            <w:tcW w:w="2401" w:type="dxa"/>
            <w:shd w:val="clear" w:color="auto" w:fill="CFE6D7"/>
            <w:vAlign w:val="center"/>
          </w:tcPr>
          <w:p w14:paraId="3995BD23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</w:tr>
    </w:tbl>
    <w:p w14:paraId="66F78F67" w14:textId="77777777" w:rsidR="00625BBB" w:rsidRPr="00942BF9" w:rsidRDefault="00625BBB" w:rsidP="00625BBB">
      <w:pPr>
        <w:pStyle w:val="Overskrift2"/>
      </w:pPr>
      <w:r>
        <w:rPr>
          <w:bCs/>
        </w:rPr>
        <w:br w:type="page"/>
      </w:r>
      <w:r w:rsidRPr="00942BF9">
        <w:lastRenderedPageBreak/>
        <w:t xml:space="preserve">Status </w:t>
      </w:r>
      <w:r w:rsidRPr="00250EE5">
        <w:t>2012</w:t>
      </w:r>
      <w:r w:rsidRPr="00942BF9">
        <w:t xml:space="preserve"> - </w:t>
      </w:r>
      <w:r>
        <w:t>rough</w:t>
      </w:r>
      <w:r w:rsidRPr="00942BF9">
        <w:t xml:space="preserve"> </w:t>
      </w:r>
    </w:p>
    <w:p w14:paraId="42454792" w14:textId="77777777" w:rsidR="00625BBB" w:rsidRDefault="00625BBB" w:rsidP="00625BBB">
      <w:r>
        <w:t xml:space="preserve">Her beskrives klubbens nuværende status ift. problemer med ukrudt, svampeangreb og skadedyrsproblemer. </w:t>
      </w:r>
    </w:p>
    <w:p w14:paraId="76D78E1E" w14:textId="77777777" w:rsidR="00625BBB" w:rsidRDefault="00625BBB" w:rsidP="00625BBB">
      <w:r>
        <w:t xml:space="preserve">Samlet areal af rough: </w:t>
      </w:r>
    </w:p>
    <w:p w14:paraId="46740C2F" w14:textId="77777777" w:rsidR="00625BBB" w:rsidRPr="00135CDA" w:rsidRDefault="00625BBB" w:rsidP="00625BBB">
      <w:pPr>
        <w:rPr>
          <w:b/>
        </w:rPr>
      </w:pPr>
      <w:r w:rsidRPr="00135CDA">
        <w:rPr>
          <w:b/>
        </w:rPr>
        <w:fldChar w:fldCharType="begin"/>
      </w:r>
      <w:r w:rsidRPr="00135CDA">
        <w:rPr>
          <w:b/>
        </w:rPr>
        <w:instrText xml:space="preserve"> MACROBUTTON Adressekartotek [Klik her og skriv] </w:instrText>
      </w:r>
      <w:r w:rsidRPr="00135CDA">
        <w:rPr>
          <w:b/>
        </w:rPr>
        <w:fldChar w:fldCharType="end"/>
      </w:r>
    </w:p>
    <w:p w14:paraId="6D044781" w14:textId="77777777" w:rsidR="00625BBB" w:rsidRDefault="00625BBB" w:rsidP="00625BBB">
      <w:r>
        <w:t xml:space="preserve">Opbygning af rough: </w:t>
      </w:r>
    </w:p>
    <w:p w14:paraId="5838174C" w14:textId="77777777" w:rsidR="00625BBB" w:rsidRPr="00135CDA" w:rsidRDefault="00625BBB" w:rsidP="00625BBB">
      <w:pPr>
        <w:rPr>
          <w:b/>
        </w:rPr>
      </w:pPr>
      <w:r w:rsidRPr="00135CDA">
        <w:rPr>
          <w:b/>
        </w:rPr>
        <w:fldChar w:fldCharType="begin"/>
      </w:r>
      <w:r w:rsidRPr="00135CDA">
        <w:rPr>
          <w:b/>
        </w:rPr>
        <w:instrText xml:space="preserve"> MACROBUTTON Adressekartotek [Klik her og skriv] </w:instrText>
      </w:r>
      <w:r w:rsidRPr="00135CDA">
        <w:rPr>
          <w:b/>
        </w:rPr>
        <w:fldChar w:fldCharType="end"/>
      </w:r>
    </w:p>
    <w:p w14:paraId="7AE2AD20" w14:textId="77777777" w:rsidR="00625BBB" w:rsidRDefault="00625BBB" w:rsidP="00625BBB">
      <w:pPr>
        <w:pStyle w:val="DGUtekst"/>
        <w:rPr>
          <w:rFonts w:ascii="Univers-Bold" w:hAnsi="Univers-Bold" w:cs="Univers-Bold"/>
          <w:b/>
          <w:bCs/>
          <w:caps/>
          <w:color w:val="006A75"/>
          <w:sz w:val="48"/>
          <w:szCs w:val="48"/>
          <w:lang w:val="en-US" w:eastAsia="da-DK"/>
        </w:rPr>
      </w:pPr>
    </w:p>
    <w:tbl>
      <w:tblPr>
        <w:tblW w:w="9588" w:type="dxa"/>
        <w:tblInd w:w="108" w:type="dxa"/>
        <w:tblBorders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7"/>
        <w:gridCol w:w="2397"/>
        <w:gridCol w:w="2397"/>
        <w:gridCol w:w="2397"/>
      </w:tblGrid>
      <w:tr w:rsidR="00625BBB" w:rsidRPr="00617687" w14:paraId="6F200DCB" w14:textId="77777777">
        <w:trPr>
          <w:trHeight w:val="912"/>
        </w:trPr>
        <w:tc>
          <w:tcPr>
            <w:tcW w:w="2397" w:type="dxa"/>
            <w:shd w:val="clear" w:color="auto" w:fill="A0CDAF"/>
            <w:vAlign w:val="center"/>
          </w:tcPr>
          <w:p w14:paraId="6518A1C1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PROBLEM</w:t>
            </w:r>
          </w:p>
        </w:tc>
        <w:tc>
          <w:tcPr>
            <w:tcW w:w="2397" w:type="dxa"/>
            <w:shd w:val="clear" w:color="auto" w:fill="A0CDAF"/>
            <w:vAlign w:val="center"/>
          </w:tcPr>
          <w:p w14:paraId="7D025023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UKRUDT</w:t>
            </w:r>
          </w:p>
        </w:tc>
        <w:tc>
          <w:tcPr>
            <w:tcW w:w="2397" w:type="dxa"/>
            <w:shd w:val="clear" w:color="auto" w:fill="A0CDAF"/>
            <w:vAlign w:val="center"/>
          </w:tcPr>
          <w:p w14:paraId="5CC9458D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SVAMPE</w:t>
            </w:r>
          </w:p>
        </w:tc>
        <w:tc>
          <w:tcPr>
            <w:tcW w:w="2397" w:type="dxa"/>
            <w:shd w:val="clear" w:color="auto" w:fill="A0CDAF"/>
            <w:vAlign w:val="center"/>
          </w:tcPr>
          <w:p w14:paraId="307E0F5C" w14:textId="77777777" w:rsidR="00625BBB" w:rsidRPr="00617687" w:rsidRDefault="00625BBB" w:rsidP="00625BBB">
            <w:pPr>
              <w:rPr>
                <w:b/>
                <w:lang w:eastAsia="da-DK"/>
              </w:rPr>
            </w:pPr>
            <w:r w:rsidRPr="00617687">
              <w:rPr>
                <w:b/>
                <w:lang w:eastAsia="da-DK"/>
              </w:rPr>
              <w:t>INSEKTER</w:t>
            </w:r>
          </w:p>
        </w:tc>
      </w:tr>
      <w:tr w:rsidR="00625BBB" w:rsidRPr="00617687" w14:paraId="011C8CD0" w14:textId="77777777">
        <w:trPr>
          <w:trHeight w:val="2447"/>
        </w:trPr>
        <w:tc>
          <w:tcPr>
            <w:tcW w:w="2397" w:type="dxa"/>
            <w:shd w:val="clear" w:color="auto" w:fill="CFE6D7"/>
            <w:vAlign w:val="center"/>
          </w:tcPr>
          <w:p w14:paraId="3BBE08A0" w14:textId="77777777" w:rsidR="00625BBB" w:rsidRPr="00250EE5" w:rsidRDefault="00625BBB" w:rsidP="00625BBB">
            <w:pPr>
              <w:rPr>
                <w:lang w:eastAsia="da-DK"/>
              </w:rPr>
            </w:pPr>
            <w:r w:rsidRPr="00250EE5">
              <w:rPr>
                <w:lang w:eastAsia="da-DK"/>
              </w:rPr>
              <w:t>BESKRIVELSE AF PROBLEM</w:t>
            </w:r>
          </w:p>
        </w:tc>
        <w:tc>
          <w:tcPr>
            <w:tcW w:w="2397" w:type="dxa"/>
            <w:shd w:val="clear" w:color="auto" w:fill="CFE6D7"/>
            <w:vAlign w:val="center"/>
          </w:tcPr>
          <w:p w14:paraId="045DC0EA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397" w:type="dxa"/>
            <w:shd w:val="clear" w:color="auto" w:fill="CFE6D7"/>
            <w:vAlign w:val="center"/>
          </w:tcPr>
          <w:p w14:paraId="1BBE7BDF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397" w:type="dxa"/>
            <w:shd w:val="clear" w:color="auto" w:fill="CFE6D7"/>
            <w:vAlign w:val="center"/>
          </w:tcPr>
          <w:p w14:paraId="75A2C997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</w:tr>
      <w:tr w:rsidR="00625BBB" w:rsidRPr="00617687" w14:paraId="42BF996E" w14:textId="77777777">
        <w:trPr>
          <w:trHeight w:val="2447"/>
        </w:trPr>
        <w:tc>
          <w:tcPr>
            <w:tcW w:w="2397" w:type="dxa"/>
            <w:shd w:val="clear" w:color="auto" w:fill="CFE6D7"/>
            <w:vAlign w:val="center"/>
          </w:tcPr>
          <w:p w14:paraId="3F52AADB" w14:textId="77777777" w:rsidR="00625BBB" w:rsidRPr="00250EE5" w:rsidRDefault="00625BBB" w:rsidP="00625BBB">
            <w:pPr>
              <w:rPr>
                <w:lang w:eastAsia="da-DK"/>
              </w:rPr>
            </w:pPr>
            <w:r w:rsidRPr="00250EE5">
              <w:rPr>
                <w:lang w:eastAsia="da-DK"/>
              </w:rPr>
              <w:t>ÅRSAG TIL PROBLEM</w:t>
            </w:r>
          </w:p>
        </w:tc>
        <w:tc>
          <w:tcPr>
            <w:tcW w:w="2397" w:type="dxa"/>
            <w:shd w:val="clear" w:color="auto" w:fill="CFE6D7"/>
            <w:vAlign w:val="center"/>
          </w:tcPr>
          <w:p w14:paraId="61715C3D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397" w:type="dxa"/>
            <w:shd w:val="clear" w:color="auto" w:fill="CFE6D7"/>
            <w:vAlign w:val="center"/>
          </w:tcPr>
          <w:p w14:paraId="54EC7CCE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  <w:tc>
          <w:tcPr>
            <w:tcW w:w="2397" w:type="dxa"/>
            <w:shd w:val="clear" w:color="auto" w:fill="CFE6D7"/>
            <w:vAlign w:val="center"/>
          </w:tcPr>
          <w:p w14:paraId="0F7CD337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  <w:r w:rsidRPr="00617687">
              <w:rPr>
                <w:b/>
              </w:rPr>
              <w:fldChar w:fldCharType="begin"/>
            </w:r>
            <w:r w:rsidRPr="00617687">
              <w:rPr>
                <w:b/>
              </w:rPr>
              <w:instrText xml:space="preserve"> MACROBUTTON Adressekartotek [klik her] </w:instrText>
            </w:r>
            <w:r w:rsidRPr="00617687">
              <w:rPr>
                <w:b/>
              </w:rPr>
              <w:fldChar w:fldCharType="end"/>
            </w:r>
          </w:p>
        </w:tc>
      </w:tr>
      <w:tr w:rsidR="00625BBB" w:rsidRPr="00617687" w14:paraId="5E696B1A" w14:textId="77777777">
        <w:tc>
          <w:tcPr>
            <w:tcW w:w="2397" w:type="dxa"/>
            <w:shd w:val="clear" w:color="auto" w:fill="CFE6D7"/>
            <w:vAlign w:val="center"/>
          </w:tcPr>
          <w:p w14:paraId="4B6DF07E" w14:textId="77777777" w:rsidR="00625BBB" w:rsidRPr="00250EE5" w:rsidRDefault="00625BBB" w:rsidP="00625BBB">
            <w:pPr>
              <w:rPr>
                <w:lang w:eastAsia="da-DK"/>
              </w:rPr>
            </w:pPr>
          </w:p>
        </w:tc>
        <w:tc>
          <w:tcPr>
            <w:tcW w:w="2397" w:type="dxa"/>
            <w:shd w:val="clear" w:color="auto" w:fill="CFE6D7"/>
            <w:vAlign w:val="center"/>
          </w:tcPr>
          <w:p w14:paraId="53B00251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  <w:tc>
          <w:tcPr>
            <w:tcW w:w="2397" w:type="dxa"/>
            <w:shd w:val="clear" w:color="auto" w:fill="CFE6D7"/>
            <w:vAlign w:val="center"/>
          </w:tcPr>
          <w:p w14:paraId="2255B086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  <w:tc>
          <w:tcPr>
            <w:tcW w:w="2397" w:type="dxa"/>
            <w:shd w:val="clear" w:color="auto" w:fill="CFE6D7"/>
            <w:vAlign w:val="center"/>
          </w:tcPr>
          <w:p w14:paraId="4C61C904" w14:textId="77777777" w:rsidR="00625BBB" w:rsidRPr="00617687" w:rsidRDefault="00625BBB" w:rsidP="00625BBB">
            <w:pPr>
              <w:rPr>
                <w:rFonts w:ascii="Univers-Bold" w:hAnsi="Univers-Bold" w:cs="Univers-Bold"/>
                <w:b/>
                <w:bCs/>
                <w:color w:val="006A75"/>
                <w:sz w:val="48"/>
                <w:szCs w:val="48"/>
                <w:lang w:eastAsia="da-DK"/>
              </w:rPr>
            </w:pPr>
          </w:p>
        </w:tc>
      </w:tr>
    </w:tbl>
    <w:p w14:paraId="0D3EBDAF" w14:textId="77777777" w:rsidR="00625BBB" w:rsidRDefault="00625BBB" w:rsidP="00625BBB">
      <w:pPr>
        <w:pStyle w:val="Overskrift2"/>
      </w:pPr>
      <w:r>
        <w:br w:type="page"/>
      </w:r>
      <w:r>
        <w:lastRenderedPageBreak/>
        <w:t xml:space="preserve">Eksempler på, hvordan pesticidforbruget på danske golfbaner kan reduceres. </w:t>
      </w:r>
    </w:p>
    <w:p w14:paraId="3AFF9201" w14:textId="77777777" w:rsidR="00625BBB" w:rsidRDefault="00625BBB" w:rsidP="00625BBB">
      <w:pPr>
        <w:pStyle w:val="DGUbullet"/>
      </w:pPr>
      <w:r>
        <w:t xml:space="preserve">Øg klippehøjden og klip sjældnere. Dette skal gøres sideløbende med en oplysningskampagne rettet mod golfspillere, som skal få dem til acceptere de nye klippehøjder. </w:t>
      </w:r>
    </w:p>
    <w:p w14:paraId="79910960" w14:textId="77777777" w:rsidR="00625BBB" w:rsidRDefault="00625BBB" w:rsidP="00625BBB">
      <w:pPr>
        <w:pStyle w:val="DGUbullet"/>
      </w:pPr>
      <w:r>
        <w:t xml:space="preserve">Brug græssorter tilpasset vores klima. </w:t>
      </w:r>
    </w:p>
    <w:p w14:paraId="4C219FFC" w14:textId="77777777" w:rsidR="00625BBB" w:rsidRDefault="00625BBB" w:rsidP="00625BBB">
      <w:pPr>
        <w:pStyle w:val="DGUbullet"/>
      </w:pPr>
      <w:r>
        <w:t xml:space="preserve">Brug høj-kvalitets frø, sygdomsresistente sorter og frø med endophytter. </w:t>
      </w:r>
    </w:p>
    <w:p w14:paraId="410366FB" w14:textId="77777777" w:rsidR="00625BBB" w:rsidRDefault="00625BBB" w:rsidP="00625BBB">
      <w:pPr>
        <w:pStyle w:val="DGUbullet"/>
      </w:pPr>
      <w:r>
        <w:t xml:space="preserve">Brug hjemmehørende arter og om muligt øg biodiversiteten. </w:t>
      </w:r>
    </w:p>
    <w:p w14:paraId="3A927C42" w14:textId="77777777" w:rsidR="00625BBB" w:rsidRDefault="00625BBB" w:rsidP="00625BBB">
      <w:pPr>
        <w:pStyle w:val="DGUbullet"/>
      </w:pPr>
      <w:r>
        <w:t xml:space="preserve">Tilfør organisk jordforbedrende materiale som kompost, spagnum, m.fl. </w:t>
      </w:r>
    </w:p>
    <w:p w14:paraId="20B5B7FC" w14:textId="77777777" w:rsidR="00625BBB" w:rsidRDefault="00625BBB" w:rsidP="00625BBB">
      <w:pPr>
        <w:pStyle w:val="DGUbullet"/>
      </w:pPr>
      <w:r>
        <w:t xml:space="preserve">Luft jorden, så komprimering undgås. </w:t>
      </w:r>
    </w:p>
    <w:p w14:paraId="76600760" w14:textId="77777777" w:rsidR="00625BBB" w:rsidRDefault="00625BBB" w:rsidP="00625BBB">
      <w:pPr>
        <w:pStyle w:val="DGUbullet"/>
      </w:pPr>
      <w:r>
        <w:t xml:space="preserve">Sikr god dræning. </w:t>
      </w:r>
    </w:p>
    <w:p w14:paraId="5D07DCFE" w14:textId="77777777" w:rsidR="00625BBB" w:rsidRDefault="00625BBB" w:rsidP="00625BBB">
      <w:pPr>
        <w:pStyle w:val="DGUbullet"/>
      </w:pPr>
      <w:r>
        <w:t xml:space="preserve">Undgå vinterspil på tees og greens. </w:t>
      </w:r>
    </w:p>
    <w:p w14:paraId="11B5E480" w14:textId="77777777" w:rsidR="00625BBB" w:rsidRDefault="00625BBB" w:rsidP="00625BBB">
      <w:pPr>
        <w:pStyle w:val="DGUbullet"/>
      </w:pPr>
      <w:r>
        <w:t xml:space="preserve">Sørg for at bladene på klippeledene altid er skarpslebne. </w:t>
      </w:r>
    </w:p>
    <w:p w14:paraId="0A0BCF61" w14:textId="77777777" w:rsidR="00625BBB" w:rsidRDefault="00625BBB" w:rsidP="00625BBB">
      <w:pPr>
        <w:pStyle w:val="DGUbullet"/>
      </w:pPr>
      <w:r>
        <w:t xml:space="preserve">Vælg sorter af træer og buske, som er skadedyrsresistente. </w:t>
      </w:r>
    </w:p>
    <w:p w14:paraId="021F7DA8" w14:textId="77777777" w:rsidR="00625BBB" w:rsidRDefault="00625BBB" w:rsidP="00625BBB">
      <w:pPr>
        <w:pStyle w:val="DGUbullet"/>
      </w:pPr>
      <w:r>
        <w:t xml:space="preserve">Vedligehold jordens frugtbarhed ved at tilføre organisk gødning. </w:t>
      </w:r>
    </w:p>
    <w:p w14:paraId="0D24391A" w14:textId="77777777" w:rsidR="00625BBB" w:rsidRDefault="00625BBB" w:rsidP="00625BBB">
      <w:pPr>
        <w:pStyle w:val="DGUbullet"/>
      </w:pPr>
      <w:r>
        <w:t xml:space="preserve">Etabler vandingsprogram, hvor der kun vandes tidlig morgen. </w:t>
      </w:r>
    </w:p>
    <w:p w14:paraId="41AF4E39" w14:textId="77777777" w:rsidR="00625BBB" w:rsidRDefault="00625BBB" w:rsidP="00625BBB">
      <w:pPr>
        <w:pStyle w:val="DGUbullet"/>
      </w:pPr>
      <w:r>
        <w:t xml:space="preserve">Forbedr luft-cirkulationen omkring greens og tees. </w:t>
      </w:r>
    </w:p>
    <w:p w14:paraId="7D58BEE1" w14:textId="77777777" w:rsidR="00625BBB" w:rsidRDefault="00625BBB" w:rsidP="00625BBB">
      <w:pPr>
        <w:pStyle w:val="DGUbullet"/>
      </w:pPr>
      <w:r>
        <w:t xml:space="preserve">Undgå skygge på arealer, der er modtagelige for sygdom. </w:t>
      </w:r>
    </w:p>
    <w:p w14:paraId="509FBB05" w14:textId="77777777" w:rsidR="00625BBB" w:rsidRDefault="00625BBB" w:rsidP="00625BBB">
      <w:pPr>
        <w:pStyle w:val="DGUbullet"/>
      </w:pPr>
      <w:r>
        <w:t xml:space="preserve">Lug ukrudt på små arealer ved håndkraft. </w:t>
      </w:r>
    </w:p>
    <w:p w14:paraId="1AD67D45" w14:textId="77777777" w:rsidR="00625BBB" w:rsidRDefault="00625BBB" w:rsidP="00625BBB">
      <w:pPr>
        <w:pStyle w:val="DGUbullet"/>
      </w:pPr>
      <w:r>
        <w:t xml:space="preserve">Sørg for at rengøre maskiner efter brug, så spredning af sygdomme og ukrudt undgås. </w:t>
      </w:r>
    </w:p>
    <w:p w14:paraId="31907A5D" w14:textId="77777777" w:rsidR="00625BBB" w:rsidRDefault="00625BBB" w:rsidP="00625BBB">
      <w:pPr>
        <w:pStyle w:val="DGUbullet"/>
      </w:pPr>
      <w:r>
        <w:t xml:space="preserve">Vedligehold bunkers mekanisk; brug aldrig herbicider! </w:t>
      </w:r>
    </w:p>
    <w:p w14:paraId="0EB30167" w14:textId="77777777" w:rsidR="00625BBB" w:rsidRDefault="00625BBB" w:rsidP="00625BBB">
      <w:pPr>
        <w:pStyle w:val="DGUbullet"/>
      </w:pPr>
      <w:r>
        <w:t xml:space="preserve">Begræns brugen af pesticider ved kun at behandle berørte områder. </w:t>
      </w:r>
    </w:p>
    <w:p w14:paraId="04498811" w14:textId="77777777" w:rsidR="00625BBB" w:rsidRDefault="00625BBB" w:rsidP="00625BBB">
      <w:pPr>
        <w:pStyle w:val="DGUbullet"/>
      </w:pPr>
      <w:r>
        <w:t xml:space="preserve">Benyt træflis som ukrudtshæmmer omkring nyplantede træer og buske </w:t>
      </w:r>
    </w:p>
    <w:p w14:paraId="13F597C5" w14:textId="77777777" w:rsidR="00625BBB" w:rsidRPr="00135CDA" w:rsidRDefault="00625BBB" w:rsidP="00625BBB">
      <w:pPr>
        <w:pStyle w:val="DGUbullet"/>
      </w:pPr>
      <w:r>
        <w:t>Overvej størrelsen af klippede arealer</w:t>
      </w:r>
    </w:p>
    <w:sectPr w:rsidR="00625BBB" w:rsidRPr="00135CDA" w:rsidSect="00625B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814" w:right="1418" w:bottom="851" w:left="1701" w:header="709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C0CCF" w14:textId="77777777" w:rsidR="00E65E0F" w:rsidRDefault="00E65E0F">
      <w:pPr>
        <w:spacing w:after="0" w:line="240" w:lineRule="auto"/>
      </w:pPr>
      <w:r>
        <w:separator/>
      </w:r>
    </w:p>
  </w:endnote>
  <w:endnote w:type="continuationSeparator" w:id="0">
    <w:p w14:paraId="550A9807" w14:textId="77777777" w:rsidR="00E65E0F" w:rsidRDefault="00E6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Verdana Bold">
    <w:altName w:val="Verdan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 Semibold Cond">
    <w:panose1 w:val="020B06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 Cond">
    <w:panose1 w:val="020B04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inionPro-Regular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MyriadPro-Semibold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">
    <w:panose1 w:val="020B0506030403020204"/>
    <w:charset w:val="00"/>
    <w:family w:val="swiss"/>
    <w:pitch w:val="variable"/>
    <w:sig w:usb0="20000287" w:usb1="00000001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rmesFB-Regular">
    <w:panose1 w:val="020B0604020202020204"/>
    <w:charset w:val="00"/>
    <w:family w:val="auto"/>
    <w:pitch w:val="variable"/>
    <w:sig w:usb0="03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MS-Bold">
    <w:panose1 w:val="020B0703020202020204"/>
    <w:charset w:val="00"/>
    <w:family w:val="swiss"/>
    <w:pitch w:val="variable"/>
    <w:sig w:usb0="00000287" w:usb1="00000000" w:usb2="00000000" w:usb3="00000000" w:csb0="0000009F" w:csb1="00000000"/>
  </w:font>
  <w:font w:name="ConduitITC-Light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nduitITC-Bold">
    <w:altName w:val="Conduit ITC Medium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F Press Sans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nivers">
    <w:panose1 w:val="020B0604020202020204"/>
    <w:charset w:val="00"/>
    <w:family w:val="swiss"/>
    <w:pitch w:val="variable"/>
    <w:sig w:usb0="80000287" w:usb1="00000000" w:usb2="00000000" w:usb3="00000000" w:csb0="0000000F" w:csb1="00000000"/>
  </w:font>
  <w:font w:name="Univers-Bold">
    <w:altName w:val="Univers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8344B" w14:textId="77777777" w:rsidR="00625BBB" w:rsidRDefault="00625BBB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0964B" w14:textId="77777777" w:rsidR="00625BBB" w:rsidRDefault="00C16D91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40720F14" wp14:editId="72B94057">
          <wp:simplePos x="0" y="0"/>
          <wp:positionH relativeFrom="page">
            <wp:posOffset>-36195</wp:posOffset>
          </wp:positionH>
          <wp:positionV relativeFrom="page">
            <wp:posOffset>9839960</wp:posOffset>
          </wp:positionV>
          <wp:extent cx="7631430" cy="872490"/>
          <wp:effectExtent l="0" t="0" r="0" b="0"/>
          <wp:wrapNone/>
          <wp:docPr id="7" name="Billed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872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CA70F" w14:textId="77777777" w:rsidR="00625BBB" w:rsidRDefault="00C16D91">
    <w:pPr>
      <w:pStyle w:val="Sidefo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FB7802A" wp14:editId="4DBCA2B3">
          <wp:simplePos x="0" y="0"/>
          <wp:positionH relativeFrom="page">
            <wp:posOffset>-36195</wp:posOffset>
          </wp:positionH>
          <wp:positionV relativeFrom="page">
            <wp:posOffset>9838690</wp:posOffset>
          </wp:positionV>
          <wp:extent cx="7631430" cy="872490"/>
          <wp:effectExtent l="0" t="0" r="0" b="0"/>
          <wp:wrapNone/>
          <wp:docPr id="6" name="Billed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872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B3AAC" w14:textId="77777777" w:rsidR="00E65E0F" w:rsidRDefault="00E65E0F">
      <w:pPr>
        <w:spacing w:after="0" w:line="240" w:lineRule="auto"/>
      </w:pPr>
      <w:r>
        <w:separator/>
      </w:r>
    </w:p>
  </w:footnote>
  <w:footnote w:type="continuationSeparator" w:id="0">
    <w:p w14:paraId="5B2CDAA7" w14:textId="77777777" w:rsidR="00E65E0F" w:rsidRDefault="00E6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5BC95" w14:textId="77777777" w:rsidR="00625BBB" w:rsidRDefault="00625BB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21420" w14:textId="77777777" w:rsidR="00625BBB" w:rsidRDefault="00C16D91" w:rsidP="00625BBB">
    <w:pPr>
      <w:pStyle w:val="Sidehoved"/>
      <w:tabs>
        <w:tab w:val="clear" w:pos="4986"/>
        <w:tab w:val="clear" w:pos="9972"/>
        <w:tab w:val="left" w:pos="5520"/>
      </w:tabs>
    </w:pPr>
    <w:r>
      <w:rPr>
        <w:noProof/>
      </w:rPr>
      <w:drawing>
        <wp:anchor distT="0" distB="0" distL="114300" distR="114300" simplePos="0" relativeHeight="251656192" behindDoc="1" locked="0" layoutInCell="1" allowOverlap="1" wp14:anchorId="0CFB5FA8" wp14:editId="22916F93">
          <wp:simplePos x="0" y="0"/>
          <wp:positionH relativeFrom="page">
            <wp:posOffset>5342890</wp:posOffset>
          </wp:positionH>
          <wp:positionV relativeFrom="page">
            <wp:posOffset>540385</wp:posOffset>
          </wp:positionV>
          <wp:extent cx="1821815" cy="196850"/>
          <wp:effectExtent l="0" t="0" r="0" b="0"/>
          <wp:wrapNone/>
          <wp:docPr id="8" name="Billed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815" cy="19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1861B" w14:textId="77777777" w:rsidR="00625BBB" w:rsidRDefault="00C16D91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E62DC9" wp14:editId="64774C5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130"/>
          <wp:effectExtent l="0" t="0" r="0" b="0"/>
          <wp:wrapNone/>
          <wp:docPr id="12" name="Bille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0379F42"/>
    <w:multiLevelType w:val="hybridMultilevel"/>
    <w:tmpl w:val="8DB1241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1990FB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FFFFFF7C"/>
    <w:multiLevelType w:val="singleLevel"/>
    <w:tmpl w:val="8D0464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489C01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337478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CAC20E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0FB4D5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C1EE59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3A80BA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673AA7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27007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625A7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17E6C18"/>
    <w:multiLevelType w:val="multilevel"/>
    <w:tmpl w:val="48EAA488"/>
    <w:lvl w:ilvl="0">
      <w:start w:val="1"/>
      <w:numFmt w:val="decimal"/>
      <w:pStyle w:val="KKUCNummeropstilling"/>
      <w:lvlText w:val="%1."/>
      <w:lvlJc w:val="left"/>
      <w:pPr>
        <w:tabs>
          <w:tab w:val="num" w:pos="454"/>
        </w:tabs>
        <w:ind w:left="454" w:hanging="454"/>
      </w:pPr>
      <w:rPr>
        <w:rFonts w:ascii="Verdana Bold" w:hAnsi="Verdana Bold" w:hint="default"/>
        <w:b/>
        <w:i w:val="0"/>
        <w:sz w:val="18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453"/>
      </w:pPr>
      <w:rPr>
        <w:rFonts w:ascii="Verdana Bold" w:hAnsi="Verdana Bold" w:hint="default"/>
        <w:b/>
        <w:i w:val="0"/>
        <w:sz w:val="18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3C935A1"/>
    <w:multiLevelType w:val="multilevel"/>
    <w:tmpl w:val="74F2FE96"/>
    <w:lvl w:ilvl="0">
      <w:start w:val="1"/>
      <w:numFmt w:val="bullet"/>
      <w:lvlText w:val="●"/>
      <w:lvlJc w:val="left"/>
      <w:pPr>
        <w:tabs>
          <w:tab w:val="num" w:pos="1134"/>
        </w:tabs>
        <w:ind w:left="1134" w:hanging="567"/>
      </w:pPr>
      <w:rPr>
        <w:rFonts w:ascii="Arial Unicode MS" w:eastAsia="Arial Unicode MS" w:hAnsi="Arial Unicode MS" w:hint="eastAsia"/>
        <w:sz w:val="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CB7F4B"/>
    <w:multiLevelType w:val="multilevel"/>
    <w:tmpl w:val="D04C9054"/>
    <w:lvl w:ilvl="0">
      <w:start w:val="1"/>
      <w:numFmt w:val="bullet"/>
      <w:lvlText w:val="●"/>
      <w:lvlJc w:val="left"/>
      <w:pPr>
        <w:tabs>
          <w:tab w:val="num" w:pos="1134"/>
        </w:tabs>
        <w:ind w:left="1134" w:hanging="567"/>
      </w:pPr>
      <w:rPr>
        <w:rFonts w:ascii="Arial Unicode MS" w:eastAsia="Arial Unicode MS" w:hAnsi="Arial Unicode MS" w:hint="eastAsia"/>
        <w:sz w:val="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274A8C"/>
    <w:multiLevelType w:val="hybridMultilevel"/>
    <w:tmpl w:val="52143230"/>
    <w:lvl w:ilvl="0" w:tplc="4FFCD01C">
      <w:start w:val="1"/>
      <w:numFmt w:val="upperLetter"/>
      <w:pStyle w:val="DGUletters"/>
      <w:lvlText w:val="%1."/>
      <w:lvlJc w:val="left"/>
      <w:pPr>
        <w:ind w:left="1494" w:hanging="360"/>
      </w:pPr>
      <w:rPr>
        <w:rFonts w:ascii="Myriad Pro Semibold Cond" w:hAnsi="Myriad Pro Semibold Cond" w:hint="default"/>
        <w:caps/>
        <w:sz w:val="16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01469E1"/>
    <w:multiLevelType w:val="multilevel"/>
    <w:tmpl w:val="4E08D894"/>
    <w:lvl w:ilvl="0">
      <w:start w:val="1"/>
      <w:numFmt w:val="bullet"/>
      <w:lvlText w:val="●"/>
      <w:lvlJc w:val="left"/>
      <w:pPr>
        <w:tabs>
          <w:tab w:val="num" w:pos="1134"/>
        </w:tabs>
        <w:ind w:left="1134" w:hanging="567"/>
      </w:pPr>
      <w:rPr>
        <w:rFonts w:ascii="Arial Unicode MS" w:eastAsia="Arial Unicode MS" w:hAnsi="Arial Unicode MS" w:hint="eastAsia"/>
        <w:sz w:val="12"/>
      </w:rPr>
    </w:lvl>
    <w:lvl w:ilvl="1">
      <w:start w:val="1"/>
      <w:numFmt w:val="bullet"/>
      <w:lvlText w:val="●"/>
      <w:lvlJc w:val="left"/>
      <w:pPr>
        <w:tabs>
          <w:tab w:val="num" w:pos="1701"/>
        </w:tabs>
        <w:ind w:left="1701" w:hanging="567"/>
      </w:pPr>
      <w:rPr>
        <w:rFonts w:ascii="Arial Unicode MS" w:eastAsia="Arial Unicode MS" w:hAnsi="Arial Unicode MS" w:hint="eastAsia"/>
      </w:rPr>
    </w:lvl>
    <w:lvl w:ilvl="2">
      <w:start w:val="1"/>
      <w:numFmt w:val="bullet"/>
      <w:lvlText w:val="●"/>
      <w:lvlJc w:val="left"/>
      <w:pPr>
        <w:tabs>
          <w:tab w:val="num" w:pos="2268"/>
        </w:tabs>
        <w:ind w:left="2268" w:hanging="567"/>
      </w:pPr>
      <w:rPr>
        <w:rFonts w:ascii="Arial Unicode MS" w:eastAsia="Arial Unicode MS" w:hAnsi="Arial Unicode MS" w:hint="eastAsia"/>
      </w:rPr>
    </w:lvl>
    <w:lvl w:ilvl="3">
      <w:start w:val="1"/>
      <w:numFmt w:val="bullet"/>
      <w:lvlText w:val="●"/>
      <w:lvlJc w:val="left"/>
      <w:pPr>
        <w:tabs>
          <w:tab w:val="num" w:pos="2835"/>
        </w:tabs>
        <w:ind w:left="2835" w:hanging="567"/>
      </w:pPr>
      <w:rPr>
        <w:rFonts w:ascii="Arial Unicode MS" w:eastAsia="Arial Unicode MS" w:hAnsi="Arial Unicode MS" w:hint="eastAsia"/>
      </w:rPr>
    </w:lvl>
    <w:lvl w:ilvl="4">
      <w:start w:val="1"/>
      <w:numFmt w:val="bullet"/>
      <w:lvlText w:val=""/>
      <w:lvlJc w:val="left"/>
      <w:pPr>
        <w:tabs>
          <w:tab w:val="num" w:pos="2835"/>
        </w:tabs>
        <w:ind w:left="2835" w:hanging="454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</w:abstractNum>
  <w:abstractNum w:abstractNumId="17" w15:restartNumberingAfterBreak="0">
    <w:nsid w:val="27DF44C4"/>
    <w:multiLevelType w:val="multilevel"/>
    <w:tmpl w:val="7422A53C"/>
    <w:lvl w:ilvl="0">
      <w:start w:val="1"/>
      <w:numFmt w:val="bullet"/>
      <w:pStyle w:val="Tabel"/>
      <w:lvlText w:val="●"/>
      <w:lvlJc w:val="left"/>
      <w:pPr>
        <w:tabs>
          <w:tab w:val="num" w:pos="1134"/>
        </w:tabs>
        <w:ind w:left="1134" w:hanging="567"/>
      </w:pPr>
      <w:rPr>
        <w:rFonts w:ascii="Arial Unicode MS" w:eastAsia="Arial Unicode MS" w:hAnsi="Arial Unicode MS" w:hint="eastAsia"/>
        <w:sz w:val="10"/>
      </w:rPr>
    </w:lvl>
    <w:lvl w:ilvl="1">
      <w:start w:val="1"/>
      <w:numFmt w:val="bullet"/>
      <w:lvlText w:val="●"/>
      <w:lvlJc w:val="left"/>
      <w:pPr>
        <w:tabs>
          <w:tab w:val="num" w:pos="1701"/>
        </w:tabs>
        <w:ind w:left="1701" w:hanging="567"/>
      </w:pPr>
      <w:rPr>
        <w:rFonts w:ascii="Arial Unicode MS" w:eastAsia="Arial Unicode MS" w:hAnsi="Arial Unicode MS" w:hint="eastAsia"/>
        <w:sz w:val="10"/>
      </w:rPr>
    </w:lvl>
    <w:lvl w:ilvl="2">
      <w:start w:val="1"/>
      <w:numFmt w:val="bullet"/>
      <w:lvlText w:val="●"/>
      <w:lvlJc w:val="left"/>
      <w:pPr>
        <w:tabs>
          <w:tab w:val="num" w:pos="2268"/>
        </w:tabs>
        <w:ind w:left="2268" w:hanging="567"/>
      </w:pPr>
      <w:rPr>
        <w:rFonts w:ascii="Arial Unicode MS" w:eastAsia="Arial Unicode MS" w:hAnsi="Arial Unicode MS" w:hint="eastAsia"/>
        <w:sz w:val="10"/>
      </w:rPr>
    </w:lvl>
    <w:lvl w:ilvl="3">
      <w:start w:val="1"/>
      <w:numFmt w:val="bullet"/>
      <w:lvlText w:val="●"/>
      <w:lvlJc w:val="left"/>
      <w:pPr>
        <w:tabs>
          <w:tab w:val="num" w:pos="2835"/>
        </w:tabs>
        <w:ind w:left="2835" w:hanging="567"/>
      </w:pPr>
      <w:rPr>
        <w:rFonts w:ascii="Arial Unicode MS" w:eastAsia="Arial Unicode MS" w:hAnsi="Arial Unicode MS" w:hint="eastAsia"/>
        <w:sz w:val="10"/>
      </w:rPr>
    </w:lvl>
    <w:lvl w:ilvl="4">
      <w:start w:val="1"/>
      <w:numFmt w:val="bullet"/>
      <w:lvlText w:val=""/>
      <w:lvlJc w:val="left"/>
      <w:pPr>
        <w:tabs>
          <w:tab w:val="num" w:pos="2835"/>
        </w:tabs>
        <w:ind w:left="2835" w:hanging="454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</w:abstractNum>
  <w:abstractNum w:abstractNumId="18" w15:restartNumberingAfterBreak="0">
    <w:nsid w:val="3BD6D030"/>
    <w:multiLevelType w:val="hybridMultilevel"/>
    <w:tmpl w:val="8B631CE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CE94135"/>
    <w:multiLevelType w:val="hybridMultilevel"/>
    <w:tmpl w:val="98C657CE"/>
    <w:lvl w:ilvl="0" w:tplc="44E450D6">
      <w:start w:val="1"/>
      <w:numFmt w:val="bullet"/>
      <w:pStyle w:val="DGU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A0DEB"/>
    <w:multiLevelType w:val="multilevel"/>
    <w:tmpl w:val="F7F077A6"/>
    <w:lvl w:ilvl="0">
      <w:start w:val="1"/>
      <w:numFmt w:val="bullet"/>
      <w:pStyle w:val="KKUCPunktopstilling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907" w:hanging="453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609620EB"/>
    <w:multiLevelType w:val="hybridMultilevel"/>
    <w:tmpl w:val="1E46AC3E"/>
    <w:lvl w:ilvl="0" w:tplc="BB2C2AA2">
      <w:start w:val="1"/>
      <w:numFmt w:val="bullet"/>
      <w:pStyle w:val="1ZOBbullet"/>
      <w:lvlText w:val="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E4A7F"/>
    <w:multiLevelType w:val="hybridMultilevel"/>
    <w:tmpl w:val="6556218E"/>
    <w:lvl w:ilvl="0" w:tplc="02FCFB42">
      <w:start w:val="1"/>
      <w:numFmt w:val="decimal"/>
      <w:pStyle w:val="DGUNumber"/>
      <w:lvlText w:val="%1."/>
      <w:lvlJc w:val="left"/>
      <w:pPr>
        <w:tabs>
          <w:tab w:val="num" w:pos="2835"/>
        </w:tabs>
        <w:ind w:left="2835" w:hanging="1417"/>
      </w:pPr>
      <w:rPr>
        <w:rFonts w:ascii="Myriad Pro Semibold Cond" w:hAnsi="Myriad Pro Semibold Cond" w:hint="default"/>
        <w:b/>
        <w:i w:val="0"/>
        <w:caps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DF069C"/>
    <w:multiLevelType w:val="hybridMultilevel"/>
    <w:tmpl w:val="736A2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ED01D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A7493A"/>
    <w:multiLevelType w:val="hybridMultilevel"/>
    <w:tmpl w:val="6B7E4A7A"/>
    <w:lvl w:ilvl="0" w:tplc="9ACC2900">
      <w:start w:val="1"/>
      <w:numFmt w:val="decimal"/>
      <w:lvlText w:val="%1."/>
      <w:lvlJc w:val="left"/>
      <w:pPr>
        <w:ind w:left="11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num w:numId="1">
    <w:abstractNumId w:val="17"/>
  </w:num>
  <w:num w:numId="2">
    <w:abstractNumId w:val="14"/>
  </w:num>
  <w:num w:numId="3">
    <w:abstractNumId w:val="13"/>
  </w:num>
  <w:num w:numId="4">
    <w:abstractNumId w:val="16"/>
  </w:num>
  <w:num w:numId="5">
    <w:abstractNumId w:val="23"/>
  </w:num>
  <w:num w:numId="6">
    <w:abstractNumId w:val="25"/>
  </w:num>
  <w:num w:numId="7">
    <w:abstractNumId w:val="22"/>
  </w:num>
  <w:num w:numId="8">
    <w:abstractNumId w:val="15"/>
  </w:num>
  <w:num w:numId="9">
    <w:abstractNumId w:val="1"/>
  </w:num>
  <w:num w:numId="10">
    <w:abstractNumId w:val="11"/>
  </w:num>
  <w:num w:numId="11">
    <w:abstractNumId w:val="9"/>
  </w:num>
  <w:num w:numId="12">
    <w:abstractNumId w:val="8"/>
  </w:num>
  <w:num w:numId="13">
    <w:abstractNumId w:val="7"/>
  </w:num>
  <w:num w:numId="14">
    <w:abstractNumId w:val="6"/>
  </w:num>
  <w:num w:numId="15">
    <w:abstractNumId w:val="10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24"/>
  </w:num>
  <w:num w:numId="21">
    <w:abstractNumId w:val="20"/>
  </w:num>
  <w:num w:numId="22">
    <w:abstractNumId w:val="12"/>
  </w:num>
  <w:num w:numId="23">
    <w:abstractNumId w:val="18"/>
  </w:num>
  <w:num w:numId="24">
    <w:abstractNumId w:val="21"/>
  </w:num>
  <w:num w:numId="25">
    <w:abstractNumId w:val="19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AC5"/>
    <w:rsid w:val="00281AC5"/>
    <w:rsid w:val="00625BBB"/>
    <w:rsid w:val="00C16D91"/>
    <w:rsid w:val="00E65E0F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AF6601"/>
  <w15:chartTrackingRefBased/>
  <w15:docId w15:val="{5036CB2C-DEDD-B642-90F5-3F43FFBD4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9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807CA"/>
    <w:pPr>
      <w:tabs>
        <w:tab w:val="left" w:pos="1418"/>
        <w:tab w:val="left" w:pos="2835"/>
        <w:tab w:val="left" w:pos="4253"/>
        <w:tab w:val="left" w:pos="5670"/>
      </w:tabs>
      <w:spacing w:after="120" w:line="280" w:lineRule="exact"/>
    </w:pPr>
    <w:rPr>
      <w:rFonts w:ascii="Myriad Pro Light" w:hAnsi="Myriad Pro Light"/>
      <w:szCs w:val="24"/>
      <w:lang w:val="en-US" w:eastAsia="en-US"/>
    </w:rPr>
  </w:style>
  <w:style w:type="paragraph" w:styleId="Overskrift1">
    <w:name w:val="heading 1"/>
    <w:aliases w:val="GF-overskrift 1"/>
    <w:basedOn w:val="Normal"/>
    <w:next w:val="Normal"/>
    <w:link w:val="Overskrift1Tegn"/>
    <w:autoRedefine/>
    <w:uiPriority w:val="9"/>
    <w:qFormat/>
    <w:rsid w:val="00AF1536"/>
    <w:pPr>
      <w:widowControl w:val="0"/>
      <w:autoSpaceDE w:val="0"/>
      <w:autoSpaceDN w:val="0"/>
      <w:adjustRightInd w:val="0"/>
      <w:spacing w:after="200" w:line="240" w:lineRule="auto"/>
      <w:textAlignment w:val="center"/>
      <w:outlineLvl w:val="0"/>
    </w:pPr>
    <w:rPr>
      <w:rFonts w:ascii="Myriad Pro Semibold Cond" w:hAnsi="Myriad Pro Semibold Cond" w:cs="MyriadPro-Light"/>
      <w:caps/>
      <w:color w:val="22523B"/>
      <w:sz w:val="72"/>
      <w:szCs w:val="50"/>
      <w:lang w:val="da-DK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F1536"/>
    <w:pPr>
      <w:widowControl w:val="0"/>
      <w:autoSpaceDE w:val="0"/>
      <w:autoSpaceDN w:val="0"/>
      <w:adjustRightInd w:val="0"/>
      <w:spacing w:after="240" w:line="240" w:lineRule="auto"/>
      <w:textAlignment w:val="center"/>
      <w:outlineLvl w:val="1"/>
    </w:pPr>
    <w:rPr>
      <w:rFonts w:ascii="Myriad Pro Light Cond" w:hAnsi="Myriad Pro Light Cond" w:cs="MyriadPro-Regular"/>
      <w:caps/>
      <w:color w:val="346243"/>
      <w:sz w:val="52"/>
      <w:szCs w:val="32"/>
      <w:lang w:val="da-DK"/>
    </w:rPr>
  </w:style>
  <w:style w:type="paragraph" w:styleId="Overskrift3">
    <w:name w:val="heading 3"/>
    <w:aliases w:val="Overskrift 44"/>
    <w:basedOn w:val="Normal"/>
    <w:next w:val="Normal"/>
    <w:link w:val="Overskrift3Tegn"/>
    <w:uiPriority w:val="99"/>
    <w:qFormat/>
    <w:rsid w:val="00AF1536"/>
    <w:pPr>
      <w:widowControl w:val="0"/>
      <w:autoSpaceDE w:val="0"/>
      <w:autoSpaceDN w:val="0"/>
      <w:adjustRightInd w:val="0"/>
      <w:spacing w:line="360" w:lineRule="auto"/>
      <w:textAlignment w:val="center"/>
      <w:outlineLvl w:val="2"/>
    </w:pPr>
    <w:rPr>
      <w:rFonts w:ascii="Myriad Pro Light Cond" w:hAnsi="Myriad Pro Light Cond" w:cs="MyriadPro-Regular"/>
      <w:caps/>
      <w:color w:val="346243"/>
      <w:sz w:val="40"/>
      <w:lang w:val="da-DK"/>
    </w:rPr>
  </w:style>
  <w:style w:type="paragraph" w:styleId="Overskrift4">
    <w:name w:val="heading 4"/>
    <w:basedOn w:val="Normal"/>
    <w:next w:val="Normal"/>
    <w:link w:val="Overskrift4Tegn"/>
    <w:qFormat/>
    <w:rsid w:val="00B810D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B810DF"/>
    <w:pPr>
      <w:spacing w:before="240" w:after="60"/>
      <w:outlineLvl w:val="4"/>
    </w:pPr>
    <w:rPr>
      <w:rFonts w:ascii="Calibri" w:eastAsia="Times New Roman" w:hAnsi="Calibri"/>
      <w:b/>
      <w:bCs/>
      <w:iCs/>
      <w:sz w:val="26"/>
      <w:szCs w:val="26"/>
    </w:rPr>
  </w:style>
  <w:style w:type="character" w:default="1" w:styleId="Standardskrifttypeiafsnit">
    <w:name w:val="Default Paragraph Font"/>
    <w:unhideWhenUsed/>
  </w:style>
  <w:style w:type="table" w:default="1" w:styleId="Tabel-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semiHidden/>
    <w:unhideWhenUsed/>
  </w:style>
  <w:style w:type="character" w:customStyle="1" w:styleId="Overskrift1Tegn">
    <w:name w:val="Overskrift 1 Tegn"/>
    <w:aliases w:val="GF-overskrift 1 Tegn"/>
    <w:basedOn w:val="Standardskrifttypeiafsnit"/>
    <w:link w:val="Overskrift1"/>
    <w:uiPriority w:val="9"/>
    <w:rsid w:val="00AF1536"/>
    <w:rPr>
      <w:rFonts w:ascii="Myriad Pro Semibold Cond" w:hAnsi="Myriad Pro Semibold Cond" w:cs="MyriadPro-Light"/>
      <w:caps/>
      <w:color w:val="22523B"/>
      <w:sz w:val="72"/>
      <w:szCs w:val="5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F1536"/>
    <w:rPr>
      <w:rFonts w:ascii="Myriad Pro Light Cond" w:hAnsi="Myriad Pro Light Cond" w:cs="MyriadPro-Regular"/>
      <w:caps/>
      <w:color w:val="346243"/>
      <w:sz w:val="52"/>
      <w:szCs w:val="32"/>
      <w:lang w:val="da-DK"/>
    </w:rPr>
  </w:style>
  <w:style w:type="character" w:customStyle="1" w:styleId="Overskrift3Tegn">
    <w:name w:val="Overskrift 3 Tegn"/>
    <w:aliases w:val="Overskrift 44 Tegn"/>
    <w:basedOn w:val="Standardskrifttypeiafsnit"/>
    <w:link w:val="Overskrift3"/>
    <w:uiPriority w:val="99"/>
    <w:rsid w:val="00AF1536"/>
    <w:rPr>
      <w:rFonts w:ascii="Myriad Pro Light Cond" w:hAnsi="Myriad Pro Light Cond" w:cs="MyriadPro-Regular"/>
      <w:caps/>
      <w:color w:val="346243"/>
      <w:sz w:val="40"/>
      <w:lang w:val="da-DK"/>
    </w:rPr>
  </w:style>
  <w:style w:type="paragraph" w:styleId="Sidehoved">
    <w:name w:val="header"/>
    <w:basedOn w:val="Normal"/>
    <w:link w:val="SidehovedTegn"/>
    <w:uiPriority w:val="99"/>
    <w:semiHidden/>
    <w:unhideWhenUsed/>
    <w:rsid w:val="00B810DF"/>
    <w:pPr>
      <w:tabs>
        <w:tab w:val="center" w:pos="4986"/>
        <w:tab w:val="right" w:pos="9972"/>
      </w:tabs>
    </w:pPr>
    <w:rPr>
      <w:rFonts w:ascii="Myriad Pro Semibold Cond" w:hAnsi="Myriad Pro Semibold Cond"/>
      <w:caps/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B810DF"/>
    <w:rPr>
      <w:rFonts w:ascii="Myriad Pro Semibold Cond" w:hAnsi="Myriad Pro Semibold Cond"/>
      <w:caps/>
      <w:sz w:val="16"/>
      <w:szCs w:val="24"/>
      <w:lang w:eastAsia="en-US"/>
    </w:rPr>
  </w:style>
  <w:style w:type="paragraph" w:styleId="Sidefod">
    <w:name w:val="footer"/>
    <w:basedOn w:val="Normal"/>
    <w:link w:val="SidefodTegn"/>
    <w:uiPriority w:val="99"/>
    <w:semiHidden/>
    <w:unhideWhenUsed/>
    <w:rsid w:val="00B810DF"/>
    <w:pPr>
      <w:tabs>
        <w:tab w:val="center" w:pos="4986"/>
        <w:tab w:val="right" w:pos="9972"/>
      </w:tabs>
    </w:pPr>
    <w:rPr>
      <w:rFonts w:ascii="Myriad Pro Light Cond" w:hAnsi="Myriad Pro Light Cond"/>
      <w:caps/>
      <w:color w:val="346243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B810DF"/>
    <w:rPr>
      <w:rFonts w:ascii="Myriad Pro Light Cond" w:hAnsi="Myriad Pro Light Cond"/>
      <w:caps/>
      <w:color w:val="346243"/>
      <w:szCs w:val="24"/>
      <w:lang w:eastAsia="en-US"/>
    </w:rPr>
  </w:style>
  <w:style w:type="paragraph" w:styleId="Brdtekst">
    <w:name w:val="Body Text"/>
    <w:basedOn w:val="Normal"/>
    <w:link w:val="BrdtekstTegn"/>
    <w:uiPriority w:val="99"/>
    <w:rsid w:val="00D961EE"/>
    <w:pPr>
      <w:widowControl w:val="0"/>
      <w:tabs>
        <w:tab w:val="clear" w:pos="5670"/>
        <w:tab w:val="left" w:pos="567"/>
        <w:tab w:val="left" w:pos="1134"/>
        <w:tab w:val="left" w:pos="1701"/>
        <w:tab w:val="left" w:pos="2268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</w:tabs>
      <w:autoSpaceDE w:val="0"/>
      <w:autoSpaceDN w:val="0"/>
      <w:adjustRightInd w:val="0"/>
      <w:spacing w:line="288" w:lineRule="auto"/>
      <w:textAlignment w:val="center"/>
    </w:pPr>
    <w:rPr>
      <w:rFonts w:ascii="MyriadPro-Regular" w:hAnsi="MyriadPro-Regular" w:cs="MyriadPro-Regular"/>
      <w:color w:val="000000"/>
      <w:szCs w:val="20"/>
      <w:lang w:val="da-DK"/>
    </w:rPr>
  </w:style>
  <w:style w:type="character" w:customStyle="1" w:styleId="BrdtekstTegn">
    <w:name w:val="Brødtekst Tegn"/>
    <w:basedOn w:val="Standardskrifttypeiafsnit"/>
    <w:link w:val="Brdtekst"/>
    <w:uiPriority w:val="99"/>
    <w:rsid w:val="00D961EE"/>
    <w:rPr>
      <w:rFonts w:ascii="MyriadPro-Regular" w:hAnsi="MyriadPro-Regular" w:cs="MyriadPro-Regular"/>
      <w:color w:val="000000"/>
      <w:sz w:val="20"/>
      <w:szCs w:val="20"/>
      <w:lang w:val="da-DK"/>
    </w:rPr>
  </w:style>
  <w:style w:type="paragraph" w:customStyle="1" w:styleId="BasicParagraph">
    <w:name w:val="[Basic Paragraph]"/>
    <w:basedOn w:val="Normal"/>
    <w:uiPriority w:val="99"/>
    <w:rsid w:val="00D961E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ullet">
    <w:name w:val="Bullet"/>
    <w:basedOn w:val="Normal"/>
    <w:autoRedefine/>
    <w:uiPriority w:val="99"/>
    <w:rsid w:val="001807CA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  <w:textAlignment w:val="center"/>
    </w:pPr>
    <w:rPr>
      <w:rFonts w:cs="MyriadPro-Regular"/>
      <w:color w:val="000000"/>
      <w:szCs w:val="20"/>
      <w:lang w:val="da-DK"/>
    </w:rPr>
  </w:style>
  <w:style w:type="paragraph" w:customStyle="1" w:styleId="Fremhvettekst">
    <w:name w:val="Fremhævet tekst"/>
    <w:basedOn w:val="BasicParagraph"/>
    <w:qFormat/>
    <w:rsid w:val="008A0EC8"/>
    <w:pPr>
      <w:tabs>
        <w:tab w:val="left" w:pos="567"/>
        <w:tab w:val="left" w:pos="1134"/>
        <w:tab w:val="left" w:pos="1701"/>
        <w:tab w:val="left" w:pos="2268"/>
      </w:tabs>
      <w:spacing w:line="240" w:lineRule="exact"/>
    </w:pPr>
    <w:rPr>
      <w:rFonts w:ascii="MyriadPro-Semibold" w:hAnsi="MyriadPro-Semibold" w:cs="MyriadPro-Semibold"/>
      <w:color w:val="346243"/>
      <w:szCs w:val="20"/>
    </w:rPr>
  </w:style>
  <w:style w:type="table" w:customStyle="1" w:styleId="Tabel">
    <w:name w:val="Tabel"/>
    <w:basedOn w:val="Tabel-Normal"/>
    <w:qFormat/>
    <w:rsid w:val="00320D08"/>
    <w:rPr>
      <w:rFonts w:ascii="Myriad Pro Cond" w:hAnsi="Myriad Pro Cond"/>
    </w:rPr>
    <w:tblPr>
      <w:tblInd w:w="108" w:type="dxa"/>
      <w:tblBorders>
        <w:insideH w:val="single" w:sz="4" w:space="0" w:color="000000"/>
      </w:tblBorders>
    </w:tblPr>
    <w:tcPr>
      <w:shd w:val="clear" w:color="auto" w:fill="CFE6D7"/>
      <w:vAlign w:val="center"/>
    </w:tcPr>
    <w:tblStylePr w:type="firstRow">
      <w:rPr>
        <w:rFonts w:ascii="Batang" w:hAnsi="Batang"/>
        <w:b/>
        <w:i w:val="0"/>
        <w:sz w:val="20"/>
      </w:rPr>
      <w:tblPr/>
      <w:tcPr>
        <w:shd w:val="clear" w:color="auto" w:fill="A0CDAF"/>
      </w:tcPr>
    </w:tblStylePr>
  </w:style>
  <w:style w:type="paragraph" w:customStyle="1" w:styleId="DGUNumber">
    <w:name w:val="DGU Number"/>
    <w:basedOn w:val="Normal"/>
    <w:qFormat/>
    <w:rsid w:val="001807CA"/>
    <w:pPr>
      <w:numPr>
        <w:numId w:val="7"/>
      </w:numPr>
      <w:ind w:left="1134" w:hanging="567"/>
    </w:pPr>
  </w:style>
  <w:style w:type="paragraph" w:customStyle="1" w:styleId="DGUletters">
    <w:name w:val="DGU letters"/>
    <w:basedOn w:val="DGUNumber"/>
    <w:qFormat/>
    <w:rsid w:val="00AF1536"/>
    <w:pPr>
      <w:numPr>
        <w:numId w:val="8"/>
      </w:numPr>
      <w:tabs>
        <w:tab w:val="left" w:pos="2835"/>
      </w:tabs>
      <w:ind w:left="1134" w:hanging="567"/>
    </w:pPr>
  </w:style>
  <w:style w:type="character" w:styleId="Hyperlink">
    <w:name w:val="Hyperlink"/>
    <w:basedOn w:val="Standardskrifttypeiafsnit"/>
    <w:rsid w:val="00B810DF"/>
    <w:rPr>
      <w:color w:val="346243"/>
      <w:u w:val="none"/>
    </w:rPr>
  </w:style>
  <w:style w:type="character" w:styleId="Sidetal">
    <w:name w:val="page number"/>
    <w:basedOn w:val="Standardskrifttypeiafsnit"/>
    <w:rsid w:val="00B810DF"/>
    <w:rPr>
      <w:rFonts w:ascii="Myriad Pro Light Cond" w:hAnsi="Myriad Pro Light Cond"/>
      <w:caps/>
      <w:color w:val="346243"/>
      <w:sz w:val="16"/>
    </w:rPr>
  </w:style>
  <w:style w:type="character" w:customStyle="1" w:styleId="Overskrift4Tegn">
    <w:name w:val="Overskrift 4 Tegn"/>
    <w:basedOn w:val="Standardskrifttypeiafsnit"/>
    <w:link w:val="Overskrift4"/>
    <w:rsid w:val="00B810DF"/>
    <w:rPr>
      <w:rFonts w:ascii="Myriad Pro Light" w:eastAsia="Times New Roman" w:hAnsi="Myriad Pro Light" w:cs="Times New Roman"/>
      <w:b/>
      <w:bCs/>
      <w:sz w:val="28"/>
      <w:szCs w:val="28"/>
      <w:lang w:eastAsia="en-US"/>
    </w:rPr>
  </w:style>
  <w:style w:type="character" w:customStyle="1" w:styleId="Overskrift5Tegn">
    <w:name w:val="Overskrift 5 Tegn"/>
    <w:basedOn w:val="Standardskrifttypeiafsnit"/>
    <w:link w:val="Overskrift5"/>
    <w:rsid w:val="00B810DF"/>
    <w:rPr>
      <w:rFonts w:ascii="Calibri" w:eastAsia="Times New Roman" w:hAnsi="Calibri" w:cs="Times New Roman"/>
      <w:b/>
      <w:bCs/>
      <w:iCs/>
      <w:sz w:val="26"/>
      <w:szCs w:val="26"/>
      <w:lang w:eastAsia="en-US"/>
    </w:rPr>
  </w:style>
  <w:style w:type="numbering" w:styleId="111111">
    <w:name w:val="Outline List 2"/>
    <w:basedOn w:val="Ingenoversigt"/>
    <w:rsid w:val="00B810DF"/>
    <w:pPr>
      <w:numPr>
        <w:numId w:val="20"/>
      </w:numPr>
    </w:pPr>
  </w:style>
  <w:style w:type="character" w:styleId="BesgtLink">
    <w:name w:val="FollowedHyperlink"/>
    <w:basedOn w:val="Standardskrifttypeiafsnit"/>
    <w:rsid w:val="00B810DF"/>
    <w:rPr>
      <w:color w:val="A9A8A0"/>
      <w:u w:val="none"/>
    </w:rPr>
  </w:style>
  <w:style w:type="paragraph" w:styleId="Dato">
    <w:name w:val="Date"/>
    <w:basedOn w:val="Normal"/>
    <w:next w:val="Normal"/>
    <w:link w:val="DatoTegn"/>
    <w:rsid w:val="00B810DF"/>
    <w:rPr>
      <w:sz w:val="16"/>
    </w:rPr>
  </w:style>
  <w:style w:type="character" w:customStyle="1" w:styleId="DatoTegn">
    <w:name w:val="Dato Tegn"/>
    <w:basedOn w:val="Standardskrifttypeiafsnit"/>
    <w:link w:val="Dato"/>
    <w:rsid w:val="00B810DF"/>
    <w:rPr>
      <w:rFonts w:ascii="Myriad Pro Light" w:hAnsi="Myriad Pro Light"/>
      <w:sz w:val="16"/>
      <w:szCs w:val="24"/>
      <w:lang w:eastAsia="en-US"/>
    </w:rPr>
  </w:style>
  <w:style w:type="table" w:customStyle="1" w:styleId="TableNormal">
    <w:name w:val="Table Normal"/>
    <w:semiHidden/>
    <w:rsid w:val="00135CDA"/>
    <w:rPr>
      <w:rFonts w:ascii="Cambria" w:eastAsia="MS Mincho" w:hAnsi="Cambria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OBbrdtekst">
    <w:name w:val="ZOB brødtekst"/>
    <w:basedOn w:val="Normal"/>
    <w:rsid w:val="00135CDA"/>
    <w:pPr>
      <w:tabs>
        <w:tab w:val="clear" w:pos="1418"/>
        <w:tab w:val="clear" w:pos="2835"/>
        <w:tab w:val="clear" w:pos="4253"/>
        <w:tab w:val="clear" w:pos="5670"/>
      </w:tabs>
      <w:spacing w:after="0" w:line="288" w:lineRule="auto"/>
    </w:pPr>
    <w:rPr>
      <w:rFonts w:ascii="Cambria" w:eastAsia="MS Mincho" w:hAnsi="Cambria"/>
      <w:color w:val="000000"/>
      <w:lang w:val="da-DK" w:eastAsia="ja-JP"/>
    </w:rPr>
  </w:style>
  <w:style w:type="character" w:customStyle="1" w:styleId="ZOBbold">
    <w:name w:val="ZOB bold"/>
    <w:rsid w:val="00135CDA"/>
    <w:rPr>
      <w:rFonts w:ascii="HermesFB-Regular" w:hAnsi="HermesFB-Regular"/>
      <w:color w:val="000000"/>
    </w:rPr>
  </w:style>
  <w:style w:type="paragraph" w:customStyle="1" w:styleId="1TabelSiteimprove">
    <w:name w:val="1 Tabel Siteimprove"/>
    <w:basedOn w:val="Normal"/>
    <w:uiPriority w:val="99"/>
    <w:rsid w:val="00135CDA"/>
    <w:pPr>
      <w:widowControl w:val="0"/>
      <w:tabs>
        <w:tab w:val="clear" w:pos="1418"/>
        <w:tab w:val="clear" w:pos="2835"/>
        <w:tab w:val="clear" w:pos="4253"/>
        <w:tab w:val="clear" w:pos="5670"/>
      </w:tabs>
      <w:autoSpaceDE w:val="0"/>
      <w:autoSpaceDN w:val="0"/>
      <w:adjustRightInd w:val="0"/>
      <w:spacing w:after="0" w:line="288" w:lineRule="auto"/>
      <w:textAlignment w:val="center"/>
    </w:pPr>
    <w:rPr>
      <w:rFonts w:ascii="Verdana" w:eastAsia="MS Mincho" w:hAnsi="Verdana" w:cs="Verdana"/>
      <w:color w:val="000000"/>
      <w:sz w:val="18"/>
      <w:szCs w:val="18"/>
      <w:lang w:eastAsia="da-DK"/>
    </w:rPr>
  </w:style>
  <w:style w:type="paragraph" w:customStyle="1" w:styleId="1TOC29">
    <w:name w:val="1 TOC 2 9"/>
    <w:aliases w:val="5 pt Siteimprove"/>
    <w:basedOn w:val="Normal"/>
    <w:uiPriority w:val="99"/>
    <w:rsid w:val="00135CDA"/>
    <w:pPr>
      <w:widowControl w:val="0"/>
      <w:tabs>
        <w:tab w:val="clear" w:pos="1418"/>
        <w:tab w:val="clear" w:pos="2835"/>
        <w:tab w:val="clear" w:pos="4253"/>
        <w:tab w:val="clear" w:pos="5670"/>
      </w:tabs>
      <w:suppressAutoHyphens/>
      <w:autoSpaceDE w:val="0"/>
      <w:autoSpaceDN w:val="0"/>
      <w:adjustRightInd w:val="0"/>
      <w:spacing w:after="0" w:line="219" w:lineRule="atLeast"/>
      <w:textAlignment w:val="center"/>
    </w:pPr>
    <w:rPr>
      <w:rFonts w:ascii="TrebuchetMS-Bold" w:eastAsia="MS Mincho" w:hAnsi="TrebuchetMS-Bold" w:cs="TrebuchetMS-Bold"/>
      <w:b/>
      <w:bCs/>
      <w:color w:val="2E728A"/>
      <w:sz w:val="19"/>
      <w:szCs w:val="19"/>
      <w:lang w:val="da-DK" w:eastAsia="da-DK"/>
    </w:rPr>
  </w:style>
  <w:style w:type="paragraph" w:customStyle="1" w:styleId="1AdresseSiteimprove">
    <w:name w:val="1 Adresse Siteimprove"/>
    <w:qFormat/>
    <w:rsid w:val="00135CDA"/>
    <w:pPr>
      <w:spacing w:line="220" w:lineRule="exact"/>
    </w:pPr>
    <w:rPr>
      <w:rFonts w:ascii="ConduitITC-Light" w:eastAsia="MS Mincho" w:hAnsi="ConduitITC-Light" w:cs="ConduitITC-Light"/>
      <w:color w:val="000000"/>
      <w:sz w:val="14"/>
      <w:szCs w:val="14"/>
    </w:rPr>
  </w:style>
  <w:style w:type="paragraph" w:customStyle="1" w:styleId="1Brdtekstsiteimprove">
    <w:name w:val="1 Brødtekst siteimprove"/>
    <w:basedOn w:val="Normal"/>
    <w:uiPriority w:val="99"/>
    <w:rsid w:val="00135CDA"/>
    <w:pPr>
      <w:widowControl w:val="0"/>
      <w:tabs>
        <w:tab w:val="clear" w:pos="1418"/>
        <w:tab w:val="clear" w:pos="2835"/>
        <w:tab w:val="clear" w:pos="4253"/>
        <w:tab w:val="clear" w:pos="5670"/>
      </w:tabs>
      <w:suppressAutoHyphens/>
      <w:autoSpaceDE w:val="0"/>
      <w:autoSpaceDN w:val="0"/>
      <w:adjustRightInd w:val="0"/>
      <w:spacing w:after="0" w:line="219" w:lineRule="atLeast"/>
      <w:textAlignment w:val="center"/>
    </w:pPr>
    <w:rPr>
      <w:rFonts w:ascii="TrebuchetMS" w:eastAsia="MS Mincho" w:hAnsi="TrebuchetMS" w:cs="TrebuchetMS"/>
      <w:color w:val="000000"/>
      <w:sz w:val="19"/>
      <w:szCs w:val="19"/>
      <w:lang w:val="da-DK" w:eastAsia="da-DK"/>
    </w:rPr>
  </w:style>
  <w:style w:type="paragraph" w:customStyle="1" w:styleId="1Header14ptSiteimprove">
    <w:name w:val="1 Header 14 pt Siteimprove"/>
    <w:uiPriority w:val="99"/>
    <w:rsid w:val="00135CDA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onduitITC-Bold" w:eastAsia="MS Mincho" w:hAnsi="ConduitITC-Bold" w:cs="ConduitITC-Bold"/>
      <w:b/>
      <w:bCs/>
      <w:color w:val="000000"/>
      <w:sz w:val="28"/>
      <w:szCs w:val="28"/>
    </w:rPr>
  </w:style>
  <w:style w:type="paragraph" w:customStyle="1" w:styleId="1Header22ptSiteimprove">
    <w:name w:val="1 Header 22 pt Siteimprove"/>
    <w:basedOn w:val="Normal"/>
    <w:uiPriority w:val="99"/>
    <w:rsid w:val="00135CDA"/>
    <w:pPr>
      <w:widowControl w:val="0"/>
      <w:tabs>
        <w:tab w:val="clear" w:pos="1418"/>
        <w:tab w:val="clear" w:pos="2835"/>
        <w:tab w:val="clear" w:pos="4253"/>
        <w:tab w:val="clear" w:pos="5670"/>
      </w:tabs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ConduitITC-Bold" w:eastAsia="MS Mincho" w:hAnsi="ConduitITC-Bold" w:cs="ConduitITC-Bold"/>
      <w:b/>
      <w:bCs/>
      <w:color w:val="000000"/>
      <w:sz w:val="44"/>
      <w:szCs w:val="44"/>
      <w:lang w:val="da-DK" w:eastAsia="da-DK"/>
    </w:rPr>
  </w:style>
  <w:style w:type="paragraph" w:customStyle="1" w:styleId="1Header36Siteimprove">
    <w:name w:val="1 Header 36 Siteimprove"/>
    <w:uiPriority w:val="99"/>
    <w:rsid w:val="00135CDA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onduitITC-Bold" w:eastAsia="MS Mincho" w:hAnsi="ConduitITC-Bold" w:cs="ConduitITC-Bold"/>
      <w:b/>
      <w:bCs/>
      <w:color w:val="000000"/>
      <w:sz w:val="72"/>
      <w:szCs w:val="72"/>
    </w:rPr>
  </w:style>
  <w:style w:type="paragraph" w:customStyle="1" w:styleId="1LinkSiteimprove">
    <w:name w:val="1 Link Siteimprove"/>
    <w:uiPriority w:val="99"/>
    <w:rsid w:val="00135CD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19" w:lineRule="atLeast"/>
      <w:textAlignment w:val="center"/>
    </w:pPr>
    <w:rPr>
      <w:rFonts w:ascii="TrebuchetMS" w:eastAsia="MS Mincho" w:hAnsi="TrebuchetMS" w:cs="TrebuchetMS"/>
      <w:color w:val="2E728A"/>
      <w:sz w:val="19"/>
      <w:szCs w:val="19"/>
    </w:rPr>
  </w:style>
  <w:style w:type="paragraph" w:customStyle="1" w:styleId="1TabelheaderSiteimprove">
    <w:name w:val="1 Tabel header Siteimprove"/>
    <w:basedOn w:val="Normal"/>
    <w:uiPriority w:val="99"/>
    <w:rsid w:val="00135CDA"/>
    <w:pPr>
      <w:widowControl w:val="0"/>
      <w:tabs>
        <w:tab w:val="clear" w:pos="1418"/>
        <w:tab w:val="clear" w:pos="2835"/>
        <w:tab w:val="clear" w:pos="4253"/>
        <w:tab w:val="clear" w:pos="5670"/>
      </w:tabs>
      <w:autoSpaceDE w:val="0"/>
      <w:autoSpaceDN w:val="0"/>
      <w:adjustRightInd w:val="0"/>
      <w:spacing w:after="0" w:line="288" w:lineRule="auto"/>
      <w:textAlignment w:val="center"/>
    </w:pPr>
    <w:rPr>
      <w:rFonts w:ascii="Verdana-Bold" w:eastAsia="MS Mincho" w:hAnsi="Verdana-Bold" w:cs="Verdana-Bold"/>
      <w:b/>
      <w:bCs/>
      <w:color w:val="000000"/>
      <w:sz w:val="18"/>
      <w:szCs w:val="18"/>
      <w:lang w:eastAsia="da-DK"/>
    </w:rPr>
  </w:style>
  <w:style w:type="paragraph" w:customStyle="1" w:styleId="KKUCLink">
    <w:name w:val="KKUC Link"/>
    <w:basedOn w:val="Normal"/>
    <w:qFormat/>
    <w:rsid w:val="00135CDA"/>
    <w:pPr>
      <w:widowControl w:val="0"/>
      <w:tabs>
        <w:tab w:val="clear" w:pos="1418"/>
        <w:tab w:val="clear" w:pos="2835"/>
        <w:tab w:val="clear" w:pos="4253"/>
        <w:tab w:val="clear" w:pos="5670"/>
        <w:tab w:val="left" w:pos="340"/>
        <w:tab w:val="left" w:pos="454"/>
        <w:tab w:val="left" w:pos="907"/>
      </w:tabs>
      <w:suppressAutoHyphens/>
      <w:autoSpaceDE w:val="0"/>
      <w:autoSpaceDN w:val="0"/>
      <w:adjustRightInd w:val="0"/>
      <w:spacing w:before="142" w:after="0" w:line="239" w:lineRule="atLeast"/>
      <w:textAlignment w:val="center"/>
    </w:pPr>
    <w:rPr>
      <w:rFonts w:ascii="Verdana" w:eastAsia="MS Mincho" w:hAnsi="Verdana" w:cs="Verdana"/>
      <w:color w:val="F26631"/>
      <w:sz w:val="18"/>
      <w:szCs w:val="18"/>
      <w:lang w:val="da-DK" w:eastAsia="da-DK"/>
    </w:rPr>
  </w:style>
  <w:style w:type="table" w:customStyle="1" w:styleId="KKUCTabel">
    <w:name w:val="KKUC Tabel"/>
    <w:basedOn w:val="Tabel-Normal"/>
    <w:qFormat/>
    <w:rsid w:val="00135CDA"/>
    <w:pPr>
      <w:spacing w:before="60" w:after="60"/>
    </w:pPr>
    <w:rPr>
      <w:rFonts w:ascii="Verdana" w:eastAsia="MS Mincho" w:hAnsi="Verdana"/>
      <w:sz w:val="16"/>
    </w:rPr>
    <w:tblPr>
      <w:tblBorders>
        <w:bottom w:val="single" w:sz="4" w:space="0" w:color="auto"/>
        <w:insideH w:val="single" w:sz="4" w:space="0" w:color="auto"/>
      </w:tblBorders>
    </w:tblPr>
    <w:tblStylePr w:type="firstRow">
      <w:rPr>
        <w:color w:val="auto"/>
      </w:rPr>
      <w:tblPr/>
      <w:tcPr>
        <w:shd w:val="clear" w:color="auto" w:fill="EEECE1"/>
      </w:tcPr>
    </w:tblStylePr>
  </w:style>
  <w:style w:type="paragraph" w:customStyle="1" w:styleId="KKUCPunktopstilling">
    <w:name w:val="KKUC Punktopstilling"/>
    <w:basedOn w:val="Normal"/>
    <w:qFormat/>
    <w:rsid w:val="00135CDA"/>
    <w:pPr>
      <w:widowControl w:val="0"/>
      <w:numPr>
        <w:numId w:val="21"/>
      </w:numPr>
      <w:tabs>
        <w:tab w:val="clear" w:pos="1418"/>
        <w:tab w:val="clear" w:pos="2835"/>
        <w:tab w:val="clear" w:pos="4253"/>
        <w:tab w:val="clear" w:pos="5670"/>
      </w:tabs>
      <w:autoSpaceDE w:val="0"/>
      <w:autoSpaceDN w:val="0"/>
      <w:adjustRightInd w:val="0"/>
      <w:spacing w:before="142" w:after="0" w:line="240" w:lineRule="atLeast"/>
      <w:textAlignment w:val="center"/>
    </w:pPr>
    <w:rPr>
      <w:rFonts w:ascii="Verdana" w:eastAsia="MS Mincho" w:hAnsi="Verdana" w:cs="Verdana"/>
      <w:color w:val="000000"/>
      <w:sz w:val="18"/>
      <w:szCs w:val="18"/>
      <w:lang w:val="da-DK" w:eastAsia="da-DK"/>
    </w:rPr>
  </w:style>
  <w:style w:type="paragraph" w:customStyle="1" w:styleId="KKUCNote">
    <w:name w:val="KKUC Note"/>
    <w:qFormat/>
    <w:rsid w:val="00135CDA"/>
    <w:pPr>
      <w:widowControl w:val="0"/>
      <w:tabs>
        <w:tab w:val="left" w:pos="340"/>
      </w:tabs>
      <w:suppressAutoHyphens/>
      <w:autoSpaceDE w:val="0"/>
      <w:autoSpaceDN w:val="0"/>
      <w:adjustRightInd w:val="0"/>
      <w:spacing w:before="142" w:after="113" w:line="239" w:lineRule="atLeast"/>
      <w:textAlignment w:val="center"/>
    </w:pPr>
    <w:rPr>
      <w:rFonts w:ascii="Verdana" w:eastAsia="MS Mincho" w:hAnsi="Verdana" w:cs="Verdana"/>
      <w:color w:val="000000"/>
      <w:sz w:val="14"/>
      <w:szCs w:val="14"/>
    </w:rPr>
  </w:style>
  <w:style w:type="paragraph" w:customStyle="1" w:styleId="KKUCBrdtekst">
    <w:name w:val="KKUC Brødtekst"/>
    <w:qFormat/>
    <w:rsid w:val="00135CDA"/>
    <w:pPr>
      <w:tabs>
        <w:tab w:val="left" w:pos="454"/>
        <w:tab w:val="left" w:pos="907"/>
      </w:tabs>
      <w:suppressAutoHyphens/>
      <w:autoSpaceDE w:val="0"/>
      <w:autoSpaceDN w:val="0"/>
      <w:adjustRightInd w:val="0"/>
      <w:spacing w:before="142" w:line="240" w:lineRule="atLeast"/>
      <w:textAlignment w:val="center"/>
    </w:pPr>
    <w:rPr>
      <w:rFonts w:ascii="Verdana" w:eastAsia="MS Mincho" w:hAnsi="Verdana" w:cs="Verdana"/>
      <w:color w:val="000000"/>
      <w:sz w:val="18"/>
      <w:szCs w:val="18"/>
    </w:rPr>
  </w:style>
  <w:style w:type="paragraph" w:customStyle="1" w:styleId="KKUCOverskrift3">
    <w:name w:val="KKUC Overskrift 3"/>
    <w:next w:val="KKUCBrdtekst"/>
    <w:qFormat/>
    <w:rsid w:val="00135CDA"/>
    <w:pPr>
      <w:widowControl w:val="0"/>
      <w:tabs>
        <w:tab w:val="left" w:pos="340"/>
      </w:tabs>
      <w:suppressAutoHyphens/>
      <w:autoSpaceDE w:val="0"/>
      <w:autoSpaceDN w:val="0"/>
      <w:adjustRightInd w:val="0"/>
      <w:spacing w:line="240" w:lineRule="atLeast"/>
      <w:textAlignment w:val="center"/>
      <w:outlineLvl w:val="2"/>
    </w:pPr>
    <w:rPr>
      <w:rFonts w:ascii="Verdana-Bold" w:eastAsia="MS Mincho" w:hAnsi="Verdana-Bold" w:cs="Verdana-Bold"/>
      <w:bCs/>
      <w:color w:val="000000"/>
      <w:sz w:val="18"/>
      <w:szCs w:val="18"/>
    </w:rPr>
  </w:style>
  <w:style w:type="paragraph" w:customStyle="1" w:styleId="KKUCOverskrift2">
    <w:name w:val="KKUC Overskrift 2"/>
    <w:next w:val="KKUCBrdtekst"/>
    <w:qFormat/>
    <w:rsid w:val="00135CDA"/>
    <w:pPr>
      <w:widowControl w:val="0"/>
      <w:autoSpaceDE w:val="0"/>
      <w:autoSpaceDN w:val="0"/>
      <w:adjustRightInd w:val="0"/>
      <w:spacing w:line="300" w:lineRule="atLeast"/>
      <w:textAlignment w:val="center"/>
      <w:outlineLvl w:val="1"/>
    </w:pPr>
    <w:rPr>
      <w:rFonts w:ascii="Verdana-Bold" w:eastAsia="MS Mincho" w:hAnsi="Verdana-Bold" w:cs="Verdana-Bold"/>
      <w:b/>
      <w:bCs/>
      <w:caps/>
      <w:color w:val="000000"/>
      <w:sz w:val="24"/>
      <w:szCs w:val="24"/>
    </w:rPr>
  </w:style>
  <w:style w:type="paragraph" w:customStyle="1" w:styleId="KKUCOverskrift1">
    <w:name w:val="KKUC Overskrift 1"/>
    <w:next w:val="KKUCOverskrift2"/>
    <w:qFormat/>
    <w:rsid w:val="00135CDA"/>
    <w:pPr>
      <w:spacing w:line="440" w:lineRule="exact"/>
    </w:pPr>
    <w:rPr>
      <w:rFonts w:ascii="Verdana Bold" w:eastAsia="Times New Roman" w:hAnsi="Verdana Bold"/>
      <w:b/>
      <w:bCs/>
      <w:caps/>
      <w:kern w:val="40"/>
      <w:sz w:val="40"/>
      <w:szCs w:val="32"/>
      <w:lang w:eastAsia="ja-JP"/>
    </w:rPr>
  </w:style>
  <w:style w:type="paragraph" w:customStyle="1" w:styleId="KKUCNummeropstilling">
    <w:name w:val="KKUC Nummeropstilling"/>
    <w:basedOn w:val="Normal"/>
    <w:qFormat/>
    <w:rsid w:val="00135CDA"/>
    <w:pPr>
      <w:widowControl w:val="0"/>
      <w:numPr>
        <w:numId w:val="22"/>
      </w:numPr>
      <w:tabs>
        <w:tab w:val="clear" w:pos="1418"/>
        <w:tab w:val="clear" w:pos="2835"/>
        <w:tab w:val="clear" w:pos="4253"/>
        <w:tab w:val="clear" w:pos="5670"/>
      </w:tabs>
      <w:autoSpaceDE w:val="0"/>
      <w:autoSpaceDN w:val="0"/>
      <w:adjustRightInd w:val="0"/>
      <w:spacing w:before="142" w:after="0" w:line="239" w:lineRule="atLeast"/>
      <w:textAlignment w:val="center"/>
    </w:pPr>
    <w:rPr>
      <w:rFonts w:ascii="Verdana" w:eastAsia="MS Mincho" w:hAnsi="Verdana" w:cs="Verdana"/>
      <w:color w:val="000000"/>
      <w:sz w:val="18"/>
      <w:szCs w:val="18"/>
      <w:lang w:val="da-DK" w:eastAsia="da-DK"/>
    </w:rPr>
  </w:style>
  <w:style w:type="paragraph" w:customStyle="1" w:styleId="KKUCIndholdsfortegnelse">
    <w:name w:val="KKUC Indholdsfortegnelse"/>
    <w:basedOn w:val="Normal"/>
    <w:qFormat/>
    <w:rsid w:val="00135CDA"/>
    <w:pPr>
      <w:widowControl w:val="0"/>
      <w:tabs>
        <w:tab w:val="clear" w:pos="1418"/>
        <w:tab w:val="clear" w:pos="2835"/>
        <w:tab w:val="clear" w:pos="4253"/>
        <w:tab w:val="clear" w:pos="5670"/>
        <w:tab w:val="right" w:pos="454"/>
        <w:tab w:val="right" w:pos="7371"/>
      </w:tabs>
      <w:suppressAutoHyphens/>
      <w:autoSpaceDE w:val="0"/>
      <w:autoSpaceDN w:val="0"/>
      <w:adjustRightInd w:val="0"/>
      <w:spacing w:before="142" w:after="0" w:line="240" w:lineRule="atLeast"/>
      <w:textAlignment w:val="center"/>
    </w:pPr>
    <w:rPr>
      <w:rFonts w:ascii="Verdana" w:eastAsia="MS Mincho" w:hAnsi="Verdana" w:cs="Verdana"/>
      <w:color w:val="000000"/>
      <w:sz w:val="18"/>
      <w:szCs w:val="18"/>
      <w:lang w:val="da-DK" w:eastAsia="da-DK"/>
    </w:rPr>
  </w:style>
  <w:style w:type="paragraph" w:customStyle="1" w:styleId="KKUCFiguroverskrift">
    <w:name w:val="KKUC Figuroverskrift"/>
    <w:basedOn w:val="Normal"/>
    <w:qFormat/>
    <w:rsid w:val="00135CDA"/>
    <w:pPr>
      <w:widowControl w:val="0"/>
      <w:tabs>
        <w:tab w:val="clear" w:pos="1418"/>
        <w:tab w:val="clear" w:pos="2835"/>
        <w:tab w:val="clear" w:pos="4253"/>
        <w:tab w:val="clear" w:pos="5670"/>
        <w:tab w:val="left" w:pos="1814"/>
      </w:tabs>
      <w:autoSpaceDE w:val="0"/>
      <w:autoSpaceDN w:val="0"/>
      <w:adjustRightInd w:val="0"/>
      <w:spacing w:before="50" w:after="0" w:line="220" w:lineRule="atLeast"/>
      <w:ind w:left="1814" w:hanging="1814"/>
      <w:textAlignment w:val="center"/>
    </w:pPr>
    <w:rPr>
      <w:rFonts w:ascii="Verdana" w:eastAsia="MS Mincho" w:hAnsi="Verdana" w:cs="Verdana-Bold"/>
      <w:bCs/>
      <w:color w:val="000000"/>
      <w:sz w:val="16"/>
      <w:szCs w:val="18"/>
      <w:lang w:val="da-DK" w:eastAsia="da-DK"/>
    </w:rPr>
  </w:style>
  <w:style w:type="table" w:styleId="Tabel-Gitter">
    <w:name w:val="Table Grid"/>
    <w:basedOn w:val="Tabel-Normal"/>
    <w:uiPriority w:val="59"/>
    <w:rsid w:val="00135CDA"/>
    <w:rPr>
      <w:rFonts w:eastAsia="MS Mincho"/>
    </w:rPr>
    <w:tblPr/>
    <w:tblStylePr w:type="firstCol">
      <w:pPr>
        <w:wordWrap/>
        <w:spacing w:beforeLines="0" w:beforeAutospacing="0"/>
      </w:pPr>
      <w:rPr>
        <w:rFonts w:ascii="Cordia New" w:hAnsi="Cordia New"/>
        <w:b w:val="0"/>
        <w:i w:val="0"/>
        <w:caps/>
        <w:smallCaps w:val="0"/>
        <w:color w:val="000000"/>
        <w:sz w:val="20"/>
      </w:rPr>
    </w:tblStylePr>
    <w:tblStylePr w:type="lastCol">
      <w:pPr>
        <w:wordWrap/>
        <w:spacing w:beforeLines="0" w:beforeAutospacing="0" w:line="240" w:lineRule="exact"/>
        <w:jc w:val="left"/>
      </w:pPr>
      <w:rPr>
        <w:rFonts w:ascii="Cordia New" w:hAnsi="Cordia New"/>
        <w:b w:val="0"/>
        <w:i w:val="0"/>
        <w:sz w:val="20"/>
      </w:rPr>
    </w:tblStylePr>
  </w:style>
  <w:style w:type="paragraph" w:customStyle="1" w:styleId="OVERSKRIFT22">
    <w:name w:val="OVERSKRIFT 22"/>
    <w:basedOn w:val="Overskrift2"/>
    <w:autoRedefine/>
    <w:qFormat/>
    <w:rsid w:val="00135CDA"/>
    <w:pPr>
      <w:keepNext/>
      <w:keepLines/>
      <w:widowControl/>
      <w:tabs>
        <w:tab w:val="clear" w:pos="1418"/>
        <w:tab w:val="clear" w:pos="2835"/>
        <w:tab w:val="clear" w:pos="4253"/>
        <w:tab w:val="clear" w:pos="5670"/>
      </w:tabs>
      <w:autoSpaceDE/>
      <w:autoSpaceDN/>
      <w:adjustRightInd/>
      <w:spacing w:before="454" w:after="312" w:line="432" w:lineRule="exact"/>
      <w:jc w:val="right"/>
      <w:textAlignment w:val="auto"/>
    </w:pPr>
    <w:rPr>
      <w:rFonts w:ascii="LF Press Sans" w:eastAsia="Times New Roman" w:hAnsi="LF Press Sans" w:cs="Times New Roman"/>
      <w:b/>
      <w:bCs/>
      <w:color w:val="004850"/>
      <w:sz w:val="48"/>
      <w:szCs w:val="48"/>
      <w:lang w:eastAsia="ja-JP"/>
    </w:rPr>
  </w:style>
  <w:style w:type="paragraph" w:customStyle="1" w:styleId="brdtekst0">
    <w:name w:val="brødtekst"/>
    <w:basedOn w:val="Normal"/>
    <w:uiPriority w:val="99"/>
    <w:rsid w:val="00135CDA"/>
    <w:pPr>
      <w:widowControl w:val="0"/>
      <w:tabs>
        <w:tab w:val="clear" w:pos="1418"/>
        <w:tab w:val="clear" w:pos="2835"/>
        <w:tab w:val="clear" w:pos="4253"/>
        <w:tab w:val="clear" w:pos="5670"/>
        <w:tab w:val="left" w:pos="4200"/>
        <w:tab w:val="left" w:pos="5020"/>
        <w:tab w:val="left" w:pos="5820"/>
        <w:tab w:val="left" w:pos="7460"/>
      </w:tabs>
      <w:autoSpaceDE w:val="0"/>
      <w:autoSpaceDN w:val="0"/>
      <w:adjustRightInd w:val="0"/>
      <w:spacing w:before="57" w:after="0" w:line="240" w:lineRule="atLeast"/>
      <w:textAlignment w:val="center"/>
    </w:pPr>
    <w:rPr>
      <w:rFonts w:ascii="Univers" w:eastAsia="MS Mincho" w:hAnsi="Univers" w:cs="Univers"/>
      <w:color w:val="000000"/>
      <w:spacing w:val="2"/>
      <w:sz w:val="22"/>
      <w:szCs w:val="22"/>
      <w:lang w:val="da-DK" w:eastAsia="da-DK"/>
    </w:rPr>
  </w:style>
  <w:style w:type="paragraph" w:customStyle="1" w:styleId="Default">
    <w:name w:val="Default"/>
    <w:rsid w:val="00135CDA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US"/>
    </w:rPr>
  </w:style>
  <w:style w:type="paragraph" w:customStyle="1" w:styleId="Pa0">
    <w:name w:val="Pa0"/>
    <w:basedOn w:val="Default"/>
    <w:next w:val="Default"/>
    <w:uiPriority w:val="99"/>
    <w:rsid w:val="00135CDA"/>
    <w:pPr>
      <w:spacing w:line="241" w:lineRule="atLeast"/>
    </w:pPr>
    <w:rPr>
      <w:rFonts w:cs="Times New Roman"/>
      <w:color w:val="auto"/>
    </w:rPr>
  </w:style>
  <w:style w:type="paragraph" w:customStyle="1" w:styleId="DGUoverskrift">
    <w:name w:val="DGU overskrift"/>
    <w:basedOn w:val="Normal"/>
    <w:qFormat/>
    <w:rsid w:val="00135CDA"/>
    <w:pPr>
      <w:widowControl w:val="0"/>
      <w:tabs>
        <w:tab w:val="clear" w:pos="1418"/>
        <w:tab w:val="clear" w:pos="2835"/>
        <w:tab w:val="clear" w:pos="4253"/>
        <w:tab w:val="clear" w:pos="5670"/>
      </w:tabs>
      <w:autoSpaceDE w:val="0"/>
      <w:autoSpaceDN w:val="0"/>
      <w:adjustRightInd w:val="0"/>
      <w:spacing w:before="57" w:after="0" w:line="288" w:lineRule="auto"/>
      <w:textAlignment w:val="center"/>
      <w:outlineLvl w:val="0"/>
    </w:pPr>
    <w:rPr>
      <w:rFonts w:ascii="Univers-Bold" w:eastAsia="MS Mincho" w:hAnsi="Univers-Bold" w:cs="Univers-Bold"/>
      <w:bCs/>
      <w:caps/>
      <w:color w:val="006A75"/>
      <w:sz w:val="48"/>
      <w:szCs w:val="48"/>
      <w:lang w:eastAsia="da-DK"/>
    </w:rPr>
  </w:style>
  <w:style w:type="paragraph" w:customStyle="1" w:styleId="DGUtekst">
    <w:name w:val="DGU tekst"/>
    <w:basedOn w:val="Normal"/>
    <w:qFormat/>
    <w:rsid w:val="00135CDA"/>
    <w:pPr>
      <w:widowControl w:val="0"/>
      <w:tabs>
        <w:tab w:val="clear" w:pos="1418"/>
        <w:tab w:val="clear" w:pos="2835"/>
        <w:tab w:val="clear" w:pos="4253"/>
        <w:tab w:val="clear" w:pos="5670"/>
        <w:tab w:val="left" w:pos="4200"/>
        <w:tab w:val="left" w:pos="5020"/>
        <w:tab w:val="left" w:pos="5820"/>
        <w:tab w:val="left" w:pos="7460"/>
      </w:tabs>
      <w:autoSpaceDE w:val="0"/>
      <w:autoSpaceDN w:val="0"/>
      <w:adjustRightInd w:val="0"/>
      <w:spacing w:before="57" w:after="0" w:line="240" w:lineRule="atLeast"/>
      <w:textAlignment w:val="center"/>
    </w:pPr>
    <w:rPr>
      <w:rFonts w:ascii="Arial" w:eastAsia="MS Mincho" w:hAnsi="Arial"/>
      <w:color w:val="141313"/>
      <w:sz w:val="24"/>
      <w:lang w:val="da-DK" w:eastAsia="ja-JP"/>
    </w:rPr>
  </w:style>
  <w:style w:type="paragraph" w:customStyle="1" w:styleId="1ZOBbullet">
    <w:name w:val="1 ZOB bullet"/>
    <w:basedOn w:val="Normal"/>
    <w:rsid w:val="00135CDA"/>
    <w:pPr>
      <w:numPr>
        <w:numId w:val="24"/>
      </w:numPr>
      <w:tabs>
        <w:tab w:val="clear" w:pos="1418"/>
        <w:tab w:val="clear" w:pos="2835"/>
        <w:tab w:val="clear" w:pos="4253"/>
        <w:tab w:val="clear" w:pos="5670"/>
      </w:tabs>
      <w:spacing w:after="0" w:line="240" w:lineRule="auto"/>
    </w:pPr>
    <w:rPr>
      <w:rFonts w:ascii="Cambria" w:eastAsia="MS Mincho" w:hAnsi="Cambria"/>
      <w:lang w:val="da-DK" w:eastAsia="ja-JP"/>
    </w:rPr>
  </w:style>
  <w:style w:type="paragraph" w:customStyle="1" w:styleId="DGUbullet">
    <w:name w:val="DGU bullet"/>
    <w:basedOn w:val="Normal"/>
    <w:qFormat/>
    <w:rsid w:val="00135CDA"/>
    <w:pPr>
      <w:numPr>
        <w:numId w:val="25"/>
      </w:numPr>
      <w:tabs>
        <w:tab w:val="left" w:pos="851"/>
        <w:tab w:val="left" w:pos="1701"/>
        <w:tab w:val="left" w:pos="2552"/>
        <w:tab w:val="left" w:pos="3402"/>
      </w:tabs>
      <w:ind w:left="851" w:hanging="851"/>
    </w:pPr>
  </w:style>
  <w:style w:type="paragraph" w:customStyle="1" w:styleId="DGUudfyldningstekst">
    <w:name w:val="DGU udfyldningstekst"/>
    <w:basedOn w:val="DGUtekst"/>
    <w:qFormat/>
    <w:rsid w:val="00135CDA"/>
    <w:rPr>
      <w:color w:val="0B5861"/>
    </w:rPr>
  </w:style>
  <w:style w:type="paragraph" w:customStyle="1" w:styleId="Typografi1">
    <w:name w:val="Typografi1"/>
    <w:basedOn w:val="Overskrift2"/>
    <w:qFormat/>
    <w:rsid w:val="000B5C58"/>
    <w:pPr>
      <w:spacing w:after="0" w:line="240" w:lineRule="atLeast"/>
      <w:jc w:val="right"/>
    </w:pPr>
    <w:rPr>
      <w:sz w:val="1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oogleDrive/Mit%20drev/DGU/Banebes&#248;g/V&#230;rkt&#248;jer/pesticidhandleplan-1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pesticidhandleplan-1.dot</Template>
  <TotalTime>0</TotalTime>
  <Pages>9</Pages>
  <Words>911</Words>
  <Characters>5560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23</vt:i4>
      </vt:variant>
    </vt:vector>
  </HeadingPairs>
  <TitlesOfParts>
    <vt:vector size="24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    Værktøj til udarbejdelse af</vt:lpstr>
      <vt:lpstr>Handlingsplaner for reduktion af pesticidforbruget</vt:lpstr>
      <vt:lpstr>    BANENAVN OG DATO</vt:lpstr>
      <vt:lpstr>    handlingsplaner for reduktion af pesticidforbruget </vt:lpstr>
      <vt:lpstr>        Forklaring </vt:lpstr>
      <vt:lpstr>    Handlingsplan </vt:lpstr>
      <vt:lpstr>    Status 2012 - Greens </vt:lpstr>
      <vt:lpstr>    Status 2012 - FAIRWAYS </vt:lpstr>
      <vt:lpstr>    Status 2012 - tees </vt:lpstr>
      <vt:lpstr>    Status 2012 – semi-rough </vt:lpstr>
      <vt:lpstr>    Status 2012 - rough </vt:lpstr>
      <vt:lpstr>    Eksempler på, hvordan pesticidforbruget på danske golfbaner kan reduceres. </vt:lpstr>
    </vt:vector>
  </TitlesOfParts>
  <Company>ZOB</Company>
  <LinksUpToDate>false</LinksUpToDate>
  <CharactersWithSpaces>6459</CharactersWithSpaces>
  <SharedDoc>false</SharedDoc>
  <HLinks>
    <vt:vector size="6" baseType="variant">
      <vt:variant>
        <vt:i4>7208987</vt:i4>
      </vt:variant>
      <vt:variant>
        <vt:i4>-1</vt:i4>
      </vt:variant>
      <vt:variant>
        <vt:i4>1036</vt:i4>
      </vt:variant>
      <vt:variant>
        <vt:i4>1</vt:i4>
      </vt:variant>
      <vt:variant>
        <vt:lpwstr>pesticidforside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Hoffmann Jepsen</dc:creator>
  <cp:keywords/>
  <cp:lastModifiedBy>Thomas Jepsen</cp:lastModifiedBy>
  <cp:revision>1</cp:revision>
  <cp:lastPrinted>2013-01-15T12:03:00Z</cp:lastPrinted>
  <dcterms:created xsi:type="dcterms:W3CDTF">2022-05-03T12:40:00Z</dcterms:created>
  <dcterms:modified xsi:type="dcterms:W3CDTF">2022-05-03T12:40:00Z</dcterms:modified>
</cp:coreProperties>
</file>